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51545" w:rsidRPr="00247B54" w:rsidTr="00551545">
        <w:tc>
          <w:tcPr>
            <w:tcW w:w="9923" w:type="dxa"/>
          </w:tcPr>
          <w:p w:rsidR="00551545" w:rsidRPr="00551030" w:rsidRDefault="008541AF" w:rsidP="00551545">
            <w:pPr>
              <w:ind w:firstLine="0"/>
              <w:jc w:val="center"/>
              <w:outlineLvl w:val="0"/>
              <w:rPr>
                <w:lang w:val="en-US"/>
              </w:rPr>
            </w:pPr>
            <w:r w:rsidRPr="008541AF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pt;height:36.85pt">
                  <v:imagedata r:id="rId11" o:title=""/>
                </v:shape>
              </w:pict>
            </w:r>
          </w:p>
          <w:p w:rsidR="00551545" w:rsidRPr="00551030" w:rsidRDefault="00551545" w:rsidP="00551545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551545" w:rsidRPr="00551030" w:rsidRDefault="00551545" w:rsidP="00551545">
            <w:pPr>
              <w:spacing w:line="240" w:lineRule="atLeast"/>
              <w:ind w:firstLine="0"/>
              <w:jc w:val="center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51545" w:rsidRPr="00551030" w:rsidRDefault="00551545" w:rsidP="0055154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51545" w:rsidRPr="00551030" w:rsidRDefault="00551545" w:rsidP="00551545">
            <w:pPr>
              <w:ind w:firstLine="0"/>
              <w:jc w:val="center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51545" w:rsidRPr="00551030" w:rsidRDefault="00551545" w:rsidP="00551545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51545" w:rsidRPr="00E87E50" w:rsidRDefault="00551545" w:rsidP="0055154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jc w:val="center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280DE6">
              <w:rPr>
                <w:u w:val="single"/>
              </w:rPr>
              <w:t>29.06.2017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</w:t>
            </w:r>
            <w:r w:rsidR="00280DE6">
              <w:rPr>
                <w:u w:val="single"/>
              </w:rPr>
              <w:t>2993</w:t>
            </w:r>
            <w:r w:rsidRPr="00551030">
              <w:rPr>
                <w:u w:val="single"/>
              </w:rPr>
              <w:t xml:space="preserve">  </w:t>
            </w:r>
            <w:r w:rsidRPr="00551030">
              <w:rPr>
                <w:u w:val="single"/>
              </w:rPr>
              <w:tab/>
            </w:r>
          </w:p>
          <w:p w:rsidR="00551545" w:rsidRPr="00E87E50" w:rsidRDefault="00551545" w:rsidP="00551545">
            <w:pPr>
              <w:tabs>
                <w:tab w:val="left" w:pos="3960"/>
                <w:tab w:val="left" w:pos="7740"/>
              </w:tabs>
              <w:jc w:val="center"/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97"/>
      </w:tblGrid>
      <w:tr w:rsidR="00843EC2" w:rsidRPr="00F13647" w:rsidTr="00551545">
        <w:trPr>
          <w:trHeight w:val="864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843EC2" w:rsidRPr="00F13647" w:rsidRDefault="00843EC2" w:rsidP="00551545">
            <w:pPr>
              <w:ind w:left="34" w:firstLine="0"/>
              <w:rPr>
                <w:sz w:val="27"/>
                <w:szCs w:val="27"/>
              </w:rPr>
            </w:pPr>
            <w:r w:rsidRPr="0099376E">
              <w:t>О назначении публичных слушаний по проекту постановления мэрии города Новосибирска</w:t>
            </w:r>
            <w:r w:rsidR="00F13647" w:rsidRPr="0099376E">
              <w:t xml:space="preserve"> </w:t>
            </w:r>
            <w:r w:rsidRPr="0099376E">
              <w:t>«О</w:t>
            </w:r>
            <w:r w:rsidR="00F13647" w:rsidRPr="0099376E">
              <w:t xml:space="preserve"> </w:t>
            </w:r>
            <w:r w:rsidRPr="0099376E">
              <w:t xml:space="preserve">проекте </w:t>
            </w:r>
            <w:r w:rsidR="0099376E" w:rsidRPr="0099376E">
              <w:t xml:space="preserve">планировки территории, </w:t>
            </w:r>
            <w:r w:rsidR="0099376E" w:rsidRPr="00ED5A6D">
              <w:t>ограниче</w:t>
            </w:r>
            <w:r w:rsidR="0099376E" w:rsidRPr="00ED5A6D">
              <w:t>н</w:t>
            </w:r>
            <w:r w:rsidR="0099376E" w:rsidRPr="00ED5A6D">
              <w:t>ной улицами Дуси Ковальчук, Сухарной, Тимирязева, Жуковского, р</w:t>
            </w:r>
            <w:r w:rsidR="0099376E" w:rsidRPr="00ED5A6D">
              <w:t>е</w:t>
            </w:r>
            <w:r w:rsidR="0099376E" w:rsidRPr="00ED5A6D">
              <w:t>кой 2-</w:t>
            </w:r>
            <w:r w:rsidR="0099376E">
              <w:t>я</w:t>
            </w:r>
            <w:r w:rsidR="0099376E" w:rsidRPr="00ED5A6D">
              <w:t xml:space="preserve"> Ельцовк</w:t>
            </w:r>
            <w:r w:rsidR="0099376E">
              <w:t>а</w:t>
            </w:r>
            <w:r w:rsidR="0099376E" w:rsidRPr="00ED5A6D">
              <w:t xml:space="preserve"> и</w:t>
            </w:r>
            <w:r w:rsidR="0099376E">
              <w:t xml:space="preserve"> </w:t>
            </w:r>
            <w:r w:rsidR="0099376E" w:rsidRPr="00ED5A6D">
              <w:t>Красным проспектом</w:t>
            </w:r>
            <w:r w:rsidR="0099376E">
              <w:t>,</w:t>
            </w:r>
            <w:r w:rsidR="0099376E" w:rsidRPr="00ED5A6D">
              <w:t xml:space="preserve"> в</w:t>
            </w:r>
            <w:r w:rsidR="00551545">
              <w:t xml:space="preserve"> </w:t>
            </w:r>
            <w:r w:rsidR="0099376E" w:rsidRPr="00ED5A6D">
              <w:t>Заельцовском район</w:t>
            </w:r>
            <w:r w:rsidR="0099376E">
              <w:t>е</w:t>
            </w:r>
            <w:r w:rsidRPr="00F13647">
              <w:rPr>
                <w:sz w:val="27"/>
                <w:szCs w:val="27"/>
              </w:rPr>
              <w:t>»</w:t>
            </w:r>
          </w:p>
        </w:tc>
      </w:tr>
    </w:tbl>
    <w:p w:rsidR="00843EC2" w:rsidRPr="00F13647" w:rsidRDefault="00843EC2" w:rsidP="00843EC2">
      <w:pPr>
        <w:rPr>
          <w:sz w:val="27"/>
          <w:szCs w:val="27"/>
        </w:rPr>
      </w:pPr>
    </w:p>
    <w:p w:rsidR="00843EC2" w:rsidRPr="00F13647" w:rsidRDefault="00843EC2" w:rsidP="00843EC2">
      <w:pPr>
        <w:rPr>
          <w:sz w:val="27"/>
          <w:szCs w:val="27"/>
        </w:rPr>
      </w:pPr>
    </w:p>
    <w:p w:rsidR="00843EC2" w:rsidRPr="0099376E" w:rsidRDefault="00843EC2" w:rsidP="00F13647">
      <w:pPr>
        <w:ind w:firstLine="697"/>
        <w:rPr>
          <w:szCs w:val="28"/>
        </w:rPr>
      </w:pPr>
      <w:r w:rsidRPr="0099376E">
        <w:rPr>
          <w:szCs w:val="28"/>
        </w:rPr>
        <w:t>В целях выявления и учета мнения и интересов жителей города Новосиби</w:t>
      </w:r>
      <w:r w:rsidRPr="0099376E">
        <w:rPr>
          <w:szCs w:val="28"/>
        </w:rPr>
        <w:t>р</w:t>
      </w:r>
      <w:r w:rsidRPr="0099376E">
        <w:rPr>
          <w:szCs w:val="28"/>
        </w:rPr>
        <w:t>ска по проекту постановления мэрии города Новосибирска «</w:t>
      </w:r>
      <w:r w:rsidR="0099376E" w:rsidRPr="0099376E">
        <w:t>О проекте планиро</w:t>
      </w:r>
      <w:r w:rsidR="0099376E" w:rsidRPr="0099376E">
        <w:t>в</w:t>
      </w:r>
      <w:r w:rsidR="0099376E" w:rsidRPr="0099376E">
        <w:t xml:space="preserve">ки территории, </w:t>
      </w:r>
      <w:r w:rsidR="0099376E" w:rsidRPr="00ED5A6D">
        <w:t>ограниченной улицами Дуси Ковальчук, Сухарной, Тимирязева, Жуковского, рекой 2-</w:t>
      </w:r>
      <w:r w:rsidR="0099376E">
        <w:t>я</w:t>
      </w:r>
      <w:r w:rsidR="0099376E" w:rsidRPr="00ED5A6D">
        <w:t xml:space="preserve"> Ельцовк</w:t>
      </w:r>
      <w:r w:rsidR="0099376E">
        <w:t>а</w:t>
      </w:r>
      <w:r w:rsidR="0099376E" w:rsidRPr="00ED5A6D">
        <w:t xml:space="preserve"> и</w:t>
      </w:r>
      <w:r w:rsidR="0099376E">
        <w:t xml:space="preserve"> </w:t>
      </w:r>
      <w:r w:rsidR="0099376E" w:rsidRPr="00ED5A6D">
        <w:t>Красным проспектом</w:t>
      </w:r>
      <w:r w:rsidR="0099376E">
        <w:t>,</w:t>
      </w:r>
      <w:r w:rsidR="0099376E" w:rsidRPr="00ED5A6D">
        <w:t xml:space="preserve"> в</w:t>
      </w:r>
      <w:r w:rsidR="0099376E">
        <w:t> </w:t>
      </w:r>
      <w:r w:rsidR="0099376E" w:rsidRPr="00ED5A6D">
        <w:t>Заельцовском район</w:t>
      </w:r>
      <w:r w:rsidR="0099376E">
        <w:t>е</w:t>
      </w:r>
      <w:r w:rsidRPr="0099376E">
        <w:rPr>
          <w:szCs w:val="28"/>
        </w:rPr>
        <w:t>», в соответствии с Градостроительным кодексом Российской Федерации, Фед</w:t>
      </w:r>
      <w:r w:rsidRPr="0099376E">
        <w:rPr>
          <w:szCs w:val="28"/>
        </w:rPr>
        <w:t>е</w:t>
      </w:r>
      <w:r w:rsidRPr="0099376E">
        <w:rPr>
          <w:szCs w:val="28"/>
        </w:rPr>
        <w:t>ральным законом от</w:t>
      </w:r>
      <w:r w:rsidR="00F13647" w:rsidRPr="0099376E">
        <w:rPr>
          <w:szCs w:val="28"/>
        </w:rPr>
        <w:t> </w:t>
      </w:r>
      <w:r w:rsidRPr="0099376E">
        <w:rPr>
          <w:szCs w:val="28"/>
        </w:rPr>
        <w:t>06.10.2003 № 131-ФЗ «Об общих принципах организации м</w:t>
      </w:r>
      <w:r w:rsidRPr="0099376E">
        <w:rPr>
          <w:szCs w:val="28"/>
        </w:rPr>
        <w:t>е</w:t>
      </w:r>
      <w:r w:rsidRPr="0099376E">
        <w:rPr>
          <w:szCs w:val="28"/>
        </w:rPr>
        <w:t>стного самоуправления в Российской Федерации», решением городского Совета Новосибирска от 25.04.2007 № 562 «О Положении о публичных слушаниях в г</w:t>
      </w:r>
      <w:r w:rsidRPr="0099376E">
        <w:rPr>
          <w:szCs w:val="28"/>
        </w:rPr>
        <w:t>о</w:t>
      </w:r>
      <w:r w:rsidRPr="0099376E">
        <w:rPr>
          <w:szCs w:val="28"/>
        </w:rPr>
        <w:t>роде Новосибирске», постановлением мэрии города Новосибирска от </w:t>
      </w:r>
      <w:r w:rsidR="00605E1B" w:rsidRPr="00605E1B">
        <w:rPr>
          <w:szCs w:val="28"/>
        </w:rPr>
        <w:t>19.07.2016</w:t>
      </w:r>
      <w:r w:rsidR="00605E1B">
        <w:rPr>
          <w:szCs w:val="28"/>
        </w:rPr>
        <w:t xml:space="preserve"> </w:t>
      </w:r>
      <w:r w:rsidR="00605E1B" w:rsidRPr="00605E1B">
        <w:rPr>
          <w:szCs w:val="28"/>
        </w:rPr>
        <w:t>№ 3169</w:t>
      </w:r>
      <w:r w:rsidRPr="0099376E">
        <w:rPr>
          <w:szCs w:val="28"/>
        </w:rPr>
        <w:t xml:space="preserve"> «</w:t>
      </w:r>
      <w:r w:rsidR="00605E1B" w:rsidRPr="001577E7">
        <w:rPr>
          <w:szCs w:val="28"/>
        </w:rPr>
        <w:t xml:space="preserve">О подготовке проекта планировки </w:t>
      </w:r>
      <w:r w:rsidR="00605E1B" w:rsidRPr="000F733C">
        <w:rPr>
          <w:szCs w:val="28"/>
        </w:rPr>
        <w:t xml:space="preserve">территории, </w:t>
      </w:r>
      <w:r w:rsidR="00605E1B" w:rsidRPr="00ED5A6D">
        <w:t>ограниченной улицами Дуси Ковальчук, Сухарной, Тимирязева, Жуковского, рекой 2-</w:t>
      </w:r>
      <w:r w:rsidR="00605E1B">
        <w:t>я</w:t>
      </w:r>
      <w:r w:rsidR="00605E1B" w:rsidRPr="00ED5A6D">
        <w:t xml:space="preserve"> Ельцовк</w:t>
      </w:r>
      <w:r w:rsidR="00605E1B">
        <w:t>а</w:t>
      </w:r>
      <w:r w:rsidR="00605E1B" w:rsidRPr="00ED5A6D">
        <w:t xml:space="preserve"> и</w:t>
      </w:r>
      <w:r w:rsidR="00605E1B">
        <w:t xml:space="preserve"> </w:t>
      </w:r>
      <w:r w:rsidR="00605E1B" w:rsidRPr="00ED5A6D">
        <w:t>Кра</w:t>
      </w:r>
      <w:r w:rsidR="00605E1B" w:rsidRPr="00ED5A6D">
        <w:t>с</w:t>
      </w:r>
      <w:r w:rsidR="00605E1B" w:rsidRPr="00ED5A6D">
        <w:t>ным проспектом</w:t>
      </w:r>
      <w:r w:rsidR="00605E1B">
        <w:t>,</w:t>
      </w:r>
      <w:r w:rsidR="00605E1B" w:rsidRPr="00ED5A6D">
        <w:t xml:space="preserve"> в Заельцовском район</w:t>
      </w:r>
      <w:r w:rsidR="00605E1B">
        <w:t>е</w:t>
      </w:r>
      <w:r w:rsidRPr="0099376E">
        <w:rPr>
          <w:szCs w:val="28"/>
        </w:rPr>
        <w:t>», руководствуясь Уставом города Нов</w:t>
      </w:r>
      <w:r w:rsidRPr="0099376E">
        <w:rPr>
          <w:szCs w:val="28"/>
        </w:rPr>
        <w:t>о</w:t>
      </w:r>
      <w:r w:rsidRPr="0099376E">
        <w:rPr>
          <w:szCs w:val="28"/>
        </w:rPr>
        <w:t>сибирска, ПОСТАНОВЛЯЮ:</w:t>
      </w:r>
    </w:p>
    <w:p w:rsidR="00843EC2" w:rsidRPr="0099376E" w:rsidRDefault="00843EC2" w:rsidP="00843EC2">
      <w:pPr>
        <w:ind w:firstLine="700"/>
        <w:rPr>
          <w:szCs w:val="28"/>
        </w:rPr>
      </w:pPr>
      <w:r w:rsidRPr="0099376E">
        <w:rPr>
          <w:szCs w:val="28"/>
        </w:rPr>
        <w:t>1. Назначить публичные слушания по проекту постановления мэрии города Новосибирска «</w:t>
      </w:r>
      <w:r w:rsidR="0099376E" w:rsidRPr="0099376E">
        <w:t xml:space="preserve">О проекте планировки территории, </w:t>
      </w:r>
      <w:r w:rsidR="0099376E" w:rsidRPr="00ED5A6D">
        <w:t>ограниченной улицами Дуси Ковальчук, Сухарной, Тимирязева, Жуковского, рекой 2-</w:t>
      </w:r>
      <w:r w:rsidR="0099376E">
        <w:t>я</w:t>
      </w:r>
      <w:r w:rsidR="0099376E" w:rsidRPr="00ED5A6D">
        <w:t xml:space="preserve"> Ельцовк</w:t>
      </w:r>
      <w:r w:rsidR="0099376E">
        <w:t>а</w:t>
      </w:r>
      <w:r w:rsidR="0099376E" w:rsidRPr="00ED5A6D">
        <w:t xml:space="preserve"> и</w:t>
      </w:r>
      <w:r w:rsidR="0099376E">
        <w:t xml:space="preserve"> </w:t>
      </w:r>
      <w:r w:rsidR="0099376E" w:rsidRPr="00ED5A6D">
        <w:t>Красным проспектом</w:t>
      </w:r>
      <w:r w:rsidR="0099376E">
        <w:t>,</w:t>
      </w:r>
      <w:r w:rsidR="0099376E" w:rsidRPr="00ED5A6D">
        <w:t xml:space="preserve"> в</w:t>
      </w:r>
      <w:r w:rsidR="00551545">
        <w:t xml:space="preserve"> </w:t>
      </w:r>
      <w:r w:rsidR="0099376E" w:rsidRPr="00ED5A6D">
        <w:t>Заельцовском район</w:t>
      </w:r>
      <w:r w:rsidR="0099376E">
        <w:t>е</w:t>
      </w:r>
      <w:r w:rsidRPr="0099376E">
        <w:rPr>
          <w:szCs w:val="28"/>
        </w:rPr>
        <w:t>» (приложение).</w:t>
      </w:r>
    </w:p>
    <w:p w:rsidR="00843EC2" w:rsidRPr="0099376E" w:rsidRDefault="00843EC2" w:rsidP="00843EC2">
      <w:pPr>
        <w:ind w:firstLine="700"/>
        <w:rPr>
          <w:szCs w:val="28"/>
        </w:rPr>
      </w:pPr>
      <w:r w:rsidRPr="0099376E">
        <w:rPr>
          <w:szCs w:val="28"/>
        </w:rPr>
        <w:t xml:space="preserve">2. Провести </w:t>
      </w:r>
      <w:r w:rsidR="005200F9">
        <w:rPr>
          <w:szCs w:val="28"/>
        </w:rPr>
        <w:t>26</w:t>
      </w:r>
      <w:r w:rsidR="008934C9">
        <w:rPr>
          <w:szCs w:val="28"/>
        </w:rPr>
        <w:t>.0</w:t>
      </w:r>
      <w:r w:rsidR="00824660">
        <w:rPr>
          <w:szCs w:val="28"/>
        </w:rPr>
        <w:t>7</w:t>
      </w:r>
      <w:r w:rsidR="00F144BF">
        <w:rPr>
          <w:szCs w:val="28"/>
        </w:rPr>
        <w:t>.201</w:t>
      </w:r>
      <w:r w:rsidR="00E12D35">
        <w:rPr>
          <w:szCs w:val="28"/>
        </w:rPr>
        <w:t>7</w:t>
      </w:r>
      <w:r w:rsidRPr="0099376E">
        <w:rPr>
          <w:szCs w:val="28"/>
        </w:rPr>
        <w:t xml:space="preserve"> в 10.00 час. публичные слушания в здании админ</w:t>
      </w:r>
      <w:r w:rsidRPr="0099376E">
        <w:rPr>
          <w:szCs w:val="28"/>
        </w:rPr>
        <w:t>и</w:t>
      </w:r>
      <w:r w:rsidRPr="0099376E">
        <w:rPr>
          <w:szCs w:val="28"/>
        </w:rPr>
        <w:t xml:space="preserve">страции </w:t>
      </w:r>
      <w:r w:rsidR="00F144BF" w:rsidRPr="00BB07F3">
        <w:rPr>
          <w:szCs w:val="28"/>
        </w:rPr>
        <w:t>Центрального округа по Железнодорожному, Заельцовскому и Централ</w:t>
      </w:r>
      <w:r w:rsidR="00F144BF" w:rsidRPr="00BB07F3">
        <w:rPr>
          <w:szCs w:val="28"/>
        </w:rPr>
        <w:t>ь</w:t>
      </w:r>
      <w:r w:rsidR="00F144BF" w:rsidRPr="00BB07F3">
        <w:rPr>
          <w:szCs w:val="28"/>
        </w:rPr>
        <w:t>ному районам города Новосибирска</w:t>
      </w:r>
      <w:r w:rsidR="00F144BF" w:rsidRPr="0099376E">
        <w:rPr>
          <w:szCs w:val="28"/>
        </w:rPr>
        <w:t xml:space="preserve"> </w:t>
      </w:r>
      <w:r w:rsidRPr="0099376E">
        <w:rPr>
          <w:szCs w:val="28"/>
        </w:rPr>
        <w:t>(Российская Федерация, Новосибирская о</w:t>
      </w:r>
      <w:r w:rsidRPr="0099376E">
        <w:rPr>
          <w:szCs w:val="28"/>
        </w:rPr>
        <w:t>б</w:t>
      </w:r>
      <w:r w:rsidRPr="0099376E">
        <w:rPr>
          <w:szCs w:val="28"/>
        </w:rPr>
        <w:t>ласть, город Новосибирск, ул</w:t>
      </w:r>
      <w:r w:rsidR="00F13647" w:rsidRPr="0099376E">
        <w:rPr>
          <w:szCs w:val="28"/>
        </w:rPr>
        <w:t>.</w:t>
      </w:r>
      <w:r w:rsidRPr="0099376E">
        <w:rPr>
          <w:szCs w:val="28"/>
        </w:rPr>
        <w:t xml:space="preserve"> </w:t>
      </w:r>
      <w:r w:rsidR="00F144BF">
        <w:rPr>
          <w:szCs w:val="28"/>
        </w:rPr>
        <w:t>Ленина,</w:t>
      </w:r>
      <w:r w:rsidR="00954222">
        <w:rPr>
          <w:szCs w:val="28"/>
        </w:rPr>
        <w:t xml:space="preserve"> </w:t>
      </w:r>
      <w:r w:rsidR="00F144BF">
        <w:rPr>
          <w:szCs w:val="28"/>
        </w:rPr>
        <w:t>57</w:t>
      </w:r>
      <w:r w:rsidRPr="0099376E">
        <w:rPr>
          <w:szCs w:val="28"/>
        </w:rPr>
        <w:t>).</w:t>
      </w:r>
    </w:p>
    <w:p w:rsidR="00843EC2" w:rsidRPr="0099376E" w:rsidRDefault="00843EC2" w:rsidP="00843EC2">
      <w:pPr>
        <w:ind w:firstLine="700"/>
        <w:rPr>
          <w:szCs w:val="28"/>
        </w:rPr>
      </w:pPr>
      <w:r w:rsidRPr="0099376E">
        <w:rPr>
          <w:szCs w:val="28"/>
        </w:rPr>
        <w:t>3. Создать организационный комитет по подготовке и проведению публи</w:t>
      </w:r>
      <w:r w:rsidRPr="0099376E">
        <w:rPr>
          <w:szCs w:val="28"/>
        </w:rPr>
        <w:t>ч</w:t>
      </w:r>
      <w:r w:rsidRPr="0099376E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361"/>
        <w:gridCol w:w="283"/>
        <w:gridCol w:w="5387"/>
      </w:tblGrid>
      <w:tr w:rsidR="00843EC2" w:rsidRPr="0099376E" w:rsidTr="00F13647">
        <w:trPr>
          <w:cantSplit/>
        </w:trPr>
        <w:tc>
          <w:tcPr>
            <w:tcW w:w="4361" w:type="dxa"/>
          </w:tcPr>
          <w:p w:rsidR="00843EC2" w:rsidRPr="0099376E" w:rsidRDefault="00843EC2" w:rsidP="00843EC2">
            <w:pPr>
              <w:ind w:firstLine="0"/>
              <w:rPr>
                <w:szCs w:val="28"/>
              </w:rPr>
            </w:pPr>
            <w:r w:rsidRPr="0099376E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843EC2" w:rsidRPr="0099376E" w:rsidRDefault="00843EC2" w:rsidP="00843EC2">
            <w:pPr>
              <w:ind w:firstLine="0"/>
              <w:jc w:val="center"/>
              <w:rPr>
                <w:szCs w:val="28"/>
              </w:rPr>
            </w:pPr>
            <w:r w:rsidRPr="0099376E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843EC2" w:rsidRPr="0099376E" w:rsidRDefault="00843EC2" w:rsidP="00843EC2">
            <w:pPr>
              <w:ind w:right="-91" w:firstLine="0"/>
              <w:rPr>
                <w:szCs w:val="28"/>
              </w:rPr>
            </w:pPr>
            <w:r w:rsidRPr="0099376E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Новос</w:t>
            </w:r>
            <w:r w:rsidRPr="0099376E">
              <w:rPr>
                <w:szCs w:val="28"/>
              </w:rPr>
              <w:t>и</w:t>
            </w:r>
            <w:r w:rsidRPr="0099376E">
              <w:rPr>
                <w:szCs w:val="28"/>
              </w:rPr>
              <w:t>бирска;</w:t>
            </w:r>
          </w:p>
        </w:tc>
      </w:tr>
      <w:tr w:rsidR="00843EC2" w:rsidRPr="0099376E" w:rsidTr="00F13647">
        <w:trPr>
          <w:cantSplit/>
        </w:trPr>
        <w:tc>
          <w:tcPr>
            <w:tcW w:w="4361" w:type="dxa"/>
          </w:tcPr>
          <w:p w:rsidR="00843EC2" w:rsidRPr="0099376E" w:rsidRDefault="00843EC2" w:rsidP="00843EC2">
            <w:pPr>
              <w:ind w:firstLine="0"/>
              <w:rPr>
                <w:szCs w:val="28"/>
              </w:rPr>
            </w:pPr>
            <w:r w:rsidRPr="0099376E">
              <w:rPr>
                <w:szCs w:val="28"/>
              </w:rPr>
              <w:t>Игнатьева Антонида Ивановна</w:t>
            </w:r>
          </w:p>
        </w:tc>
        <w:tc>
          <w:tcPr>
            <w:tcW w:w="283" w:type="dxa"/>
          </w:tcPr>
          <w:p w:rsidR="00843EC2" w:rsidRPr="0099376E" w:rsidRDefault="00843EC2" w:rsidP="00843EC2">
            <w:pPr>
              <w:ind w:firstLine="0"/>
              <w:jc w:val="center"/>
              <w:rPr>
                <w:szCs w:val="28"/>
              </w:rPr>
            </w:pPr>
            <w:r w:rsidRPr="0099376E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843EC2" w:rsidRPr="0099376E" w:rsidRDefault="00843EC2" w:rsidP="00843EC2">
            <w:pPr>
              <w:ind w:right="-91" w:firstLine="0"/>
              <w:rPr>
                <w:szCs w:val="28"/>
              </w:rPr>
            </w:pPr>
            <w:r w:rsidRPr="0099376E">
              <w:rPr>
                <w:szCs w:val="28"/>
              </w:rPr>
              <w:t>начальник Главного управления архите</w:t>
            </w:r>
            <w:r w:rsidRPr="0099376E">
              <w:rPr>
                <w:szCs w:val="28"/>
              </w:rPr>
              <w:t>к</w:t>
            </w:r>
            <w:r w:rsidRPr="0099376E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843EC2" w:rsidRPr="0099376E" w:rsidTr="00F13647">
        <w:trPr>
          <w:cantSplit/>
        </w:trPr>
        <w:tc>
          <w:tcPr>
            <w:tcW w:w="4361" w:type="dxa"/>
          </w:tcPr>
          <w:p w:rsidR="00843EC2" w:rsidRPr="0099376E" w:rsidRDefault="00843EC2" w:rsidP="00843EC2">
            <w:pPr>
              <w:ind w:firstLine="0"/>
              <w:rPr>
                <w:szCs w:val="28"/>
              </w:rPr>
            </w:pPr>
            <w:r w:rsidRPr="0099376E">
              <w:rPr>
                <w:szCs w:val="28"/>
              </w:rPr>
              <w:lastRenderedPageBreak/>
              <w:t>Ишуткина Антонина Геннадьевна</w:t>
            </w:r>
          </w:p>
        </w:tc>
        <w:tc>
          <w:tcPr>
            <w:tcW w:w="283" w:type="dxa"/>
          </w:tcPr>
          <w:p w:rsidR="00843EC2" w:rsidRPr="0099376E" w:rsidRDefault="00843EC2" w:rsidP="00843EC2">
            <w:pPr>
              <w:ind w:firstLine="0"/>
              <w:jc w:val="center"/>
              <w:rPr>
                <w:szCs w:val="28"/>
              </w:rPr>
            </w:pPr>
            <w:r w:rsidRPr="0099376E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843EC2" w:rsidRPr="0099376E" w:rsidRDefault="00843EC2" w:rsidP="00843EC2">
            <w:pPr>
              <w:ind w:right="-91" w:firstLine="0"/>
              <w:rPr>
                <w:szCs w:val="28"/>
              </w:rPr>
            </w:pPr>
            <w:r w:rsidRPr="0099376E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BB07F3" w:rsidRPr="0099376E" w:rsidTr="00F13647">
        <w:trPr>
          <w:cantSplit/>
        </w:trPr>
        <w:tc>
          <w:tcPr>
            <w:tcW w:w="4361" w:type="dxa"/>
          </w:tcPr>
          <w:p w:rsidR="00BB07F3" w:rsidRPr="0099376E" w:rsidRDefault="00BB07F3" w:rsidP="00BB07F3">
            <w:pPr>
              <w:ind w:firstLine="0"/>
              <w:rPr>
                <w:szCs w:val="28"/>
              </w:rPr>
            </w:pPr>
            <w:r w:rsidRPr="00BB07F3">
              <w:rPr>
                <w:szCs w:val="28"/>
              </w:rPr>
              <w:t>Канунников Сергей Иванович</w:t>
            </w:r>
            <w:r w:rsidRPr="00BB07F3">
              <w:rPr>
                <w:rFonts w:ascii="PT Sans" w:hAnsi="PT Sans"/>
                <w:color w:val="262F38"/>
                <w:sz w:val="27"/>
                <w:szCs w:val="27"/>
              </w:rPr>
              <w:t xml:space="preserve"> </w:t>
            </w:r>
          </w:p>
        </w:tc>
        <w:tc>
          <w:tcPr>
            <w:tcW w:w="283" w:type="dxa"/>
          </w:tcPr>
          <w:p w:rsidR="00BB07F3" w:rsidRPr="0099376E" w:rsidRDefault="00BB07F3" w:rsidP="00843EC2">
            <w:pPr>
              <w:ind w:firstLine="0"/>
              <w:jc w:val="center"/>
              <w:rPr>
                <w:szCs w:val="28"/>
              </w:rPr>
            </w:pPr>
            <w:r w:rsidRPr="0099376E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BB07F3" w:rsidRPr="0099376E" w:rsidRDefault="00BB07F3" w:rsidP="00BB07F3">
            <w:pPr>
              <w:ind w:right="-91" w:firstLine="0"/>
              <w:rPr>
                <w:szCs w:val="28"/>
              </w:rPr>
            </w:pPr>
            <w:r w:rsidRPr="00BB07F3">
              <w:rPr>
                <w:szCs w:val="28"/>
              </w:rPr>
              <w:t>глава администрации Центрального округа по Железнодорожному, Заельцовскому и Центральному районам города Новосиби</w:t>
            </w:r>
            <w:r w:rsidRPr="00BB07F3">
              <w:rPr>
                <w:szCs w:val="28"/>
              </w:rPr>
              <w:t>р</w:t>
            </w:r>
            <w:r w:rsidRPr="00BB07F3">
              <w:rPr>
                <w:szCs w:val="28"/>
              </w:rPr>
              <w:t>ска</w:t>
            </w:r>
            <w:r w:rsidR="00F144BF">
              <w:rPr>
                <w:szCs w:val="28"/>
              </w:rPr>
              <w:t>;</w:t>
            </w:r>
          </w:p>
        </w:tc>
      </w:tr>
      <w:tr w:rsidR="00843EC2" w:rsidRPr="0099376E" w:rsidTr="00F13647">
        <w:trPr>
          <w:cantSplit/>
        </w:trPr>
        <w:tc>
          <w:tcPr>
            <w:tcW w:w="4361" w:type="dxa"/>
          </w:tcPr>
          <w:p w:rsidR="00843EC2" w:rsidRPr="0099376E" w:rsidRDefault="00843EC2" w:rsidP="00843EC2">
            <w:pPr>
              <w:ind w:firstLine="0"/>
              <w:rPr>
                <w:szCs w:val="28"/>
              </w:rPr>
            </w:pPr>
            <w:r w:rsidRPr="0099376E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843EC2" w:rsidRPr="0099376E" w:rsidRDefault="00843EC2" w:rsidP="00843EC2">
            <w:pPr>
              <w:ind w:firstLine="0"/>
              <w:jc w:val="center"/>
              <w:rPr>
                <w:szCs w:val="28"/>
              </w:rPr>
            </w:pPr>
            <w:r w:rsidRPr="0099376E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843EC2" w:rsidRPr="0099376E" w:rsidRDefault="00843EC2" w:rsidP="00843EC2">
            <w:pPr>
              <w:ind w:right="-91" w:firstLine="0"/>
              <w:rPr>
                <w:szCs w:val="28"/>
              </w:rPr>
            </w:pPr>
            <w:r w:rsidRPr="0099376E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843EC2" w:rsidRPr="0099376E" w:rsidTr="00701370">
        <w:trPr>
          <w:trHeight w:val="814"/>
        </w:trPr>
        <w:tc>
          <w:tcPr>
            <w:tcW w:w="4361" w:type="dxa"/>
          </w:tcPr>
          <w:p w:rsidR="00843EC2" w:rsidRPr="0099376E" w:rsidRDefault="00843EC2" w:rsidP="00843EC2">
            <w:pPr>
              <w:ind w:firstLine="0"/>
              <w:rPr>
                <w:szCs w:val="28"/>
              </w:rPr>
            </w:pPr>
            <w:r w:rsidRPr="0099376E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843EC2" w:rsidRPr="0099376E" w:rsidRDefault="00843EC2" w:rsidP="00843EC2">
            <w:pPr>
              <w:ind w:firstLine="0"/>
              <w:rPr>
                <w:szCs w:val="28"/>
              </w:rPr>
            </w:pPr>
            <w:r w:rsidRPr="0099376E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843EC2" w:rsidRPr="0099376E" w:rsidRDefault="00843EC2" w:rsidP="00843EC2">
            <w:pPr>
              <w:ind w:right="-91" w:firstLine="0"/>
              <w:rPr>
                <w:szCs w:val="28"/>
              </w:rPr>
            </w:pPr>
            <w:r w:rsidRPr="0099376E">
              <w:rPr>
                <w:szCs w:val="28"/>
              </w:rPr>
              <w:t>заместитель начальника управления – н</w:t>
            </w:r>
            <w:r w:rsidRPr="0099376E">
              <w:rPr>
                <w:szCs w:val="28"/>
              </w:rPr>
              <w:t>а</w:t>
            </w:r>
            <w:r w:rsidRPr="0099376E">
              <w:rPr>
                <w:szCs w:val="28"/>
              </w:rPr>
              <w:t>чальник отдела территориального план</w:t>
            </w:r>
            <w:r w:rsidRPr="0099376E">
              <w:rPr>
                <w:szCs w:val="28"/>
              </w:rPr>
              <w:t>и</w:t>
            </w:r>
            <w:r w:rsidRPr="0099376E">
              <w:rPr>
                <w:szCs w:val="28"/>
              </w:rPr>
              <w:t>рования управления архитектуры и стро</w:t>
            </w:r>
            <w:r w:rsidRPr="0099376E">
              <w:rPr>
                <w:szCs w:val="28"/>
              </w:rPr>
              <w:t>и</w:t>
            </w:r>
            <w:r w:rsidRPr="0099376E">
              <w:rPr>
                <w:szCs w:val="28"/>
              </w:rPr>
              <w:t>тельства министерства строительства Н</w:t>
            </w:r>
            <w:r w:rsidRPr="0099376E">
              <w:rPr>
                <w:szCs w:val="28"/>
              </w:rPr>
              <w:t>о</w:t>
            </w:r>
            <w:r w:rsidRPr="0099376E">
              <w:rPr>
                <w:szCs w:val="28"/>
              </w:rPr>
              <w:t>восибирской области (по согласованию);</w:t>
            </w:r>
          </w:p>
        </w:tc>
      </w:tr>
      <w:tr w:rsidR="00701370" w:rsidRPr="0099376E" w:rsidTr="00701370">
        <w:trPr>
          <w:trHeight w:val="629"/>
        </w:trPr>
        <w:tc>
          <w:tcPr>
            <w:tcW w:w="4361" w:type="dxa"/>
          </w:tcPr>
          <w:p w:rsidR="00701370" w:rsidRPr="0099376E" w:rsidRDefault="00701370" w:rsidP="00A40D31">
            <w:pPr>
              <w:ind w:firstLine="0"/>
              <w:rPr>
                <w:szCs w:val="28"/>
              </w:rPr>
            </w:pPr>
            <w:r w:rsidRPr="0099376E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701370" w:rsidRPr="0099376E" w:rsidRDefault="00701370" w:rsidP="00A40D31">
            <w:pPr>
              <w:ind w:firstLine="0"/>
              <w:jc w:val="center"/>
              <w:rPr>
                <w:szCs w:val="28"/>
              </w:rPr>
            </w:pPr>
            <w:r w:rsidRPr="0099376E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701370" w:rsidRPr="0099376E" w:rsidRDefault="00701370" w:rsidP="00701370">
            <w:pPr>
              <w:ind w:right="-91" w:firstLine="0"/>
              <w:rPr>
                <w:szCs w:val="28"/>
              </w:rPr>
            </w:pPr>
            <w:r w:rsidRPr="0099376E">
              <w:rPr>
                <w:szCs w:val="28"/>
              </w:rPr>
              <w:t>заместитель начальника Главного управл</w:t>
            </w:r>
            <w:r w:rsidRPr="0099376E">
              <w:rPr>
                <w:szCs w:val="28"/>
              </w:rPr>
              <w:t>е</w:t>
            </w:r>
            <w:r w:rsidRPr="0099376E">
              <w:rPr>
                <w:szCs w:val="28"/>
              </w:rPr>
              <w:t>ния архитектуры и градостроительства м</w:t>
            </w:r>
            <w:r w:rsidRPr="0099376E">
              <w:rPr>
                <w:szCs w:val="28"/>
              </w:rPr>
              <w:t>э</w:t>
            </w:r>
            <w:r w:rsidRPr="0099376E">
              <w:rPr>
                <w:szCs w:val="28"/>
              </w:rPr>
              <w:t>рии города Новосибирска</w:t>
            </w:r>
            <w:r w:rsidR="00910F5B">
              <w:rPr>
                <w:szCs w:val="28"/>
              </w:rPr>
              <w:t>.</w:t>
            </w:r>
          </w:p>
        </w:tc>
      </w:tr>
    </w:tbl>
    <w:p w:rsidR="00843EC2" w:rsidRPr="0099376E" w:rsidRDefault="00843EC2" w:rsidP="00843EC2">
      <w:pPr>
        <w:ind w:firstLine="700"/>
        <w:rPr>
          <w:szCs w:val="28"/>
        </w:rPr>
      </w:pPr>
      <w:r w:rsidRPr="0099376E">
        <w:rPr>
          <w:szCs w:val="28"/>
        </w:rPr>
        <w:t>4. Определить местонахождение организационного комитета по адресу:</w:t>
      </w:r>
      <w:r w:rsidR="00F13647" w:rsidRPr="0099376E">
        <w:rPr>
          <w:szCs w:val="28"/>
        </w:rPr>
        <w:t xml:space="preserve"> </w:t>
      </w:r>
      <w:r w:rsidRPr="0099376E">
        <w:rPr>
          <w:szCs w:val="28"/>
        </w:rPr>
        <w:t>Российская Федерация, Новосибирская область, город</w:t>
      </w:r>
      <w:r w:rsidR="00F13647" w:rsidRPr="0099376E">
        <w:rPr>
          <w:szCs w:val="28"/>
        </w:rPr>
        <w:t xml:space="preserve"> </w:t>
      </w:r>
      <w:r w:rsidRPr="0099376E">
        <w:rPr>
          <w:szCs w:val="28"/>
        </w:rPr>
        <w:t>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843EC2" w:rsidRPr="0099376E" w:rsidRDefault="00843EC2" w:rsidP="00843EC2">
      <w:pPr>
        <w:rPr>
          <w:szCs w:val="28"/>
        </w:rPr>
      </w:pPr>
      <w:r w:rsidRPr="0099376E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BB07F3" w:rsidRPr="0099376E">
        <w:t xml:space="preserve">О проекте планировки территории, </w:t>
      </w:r>
      <w:r w:rsidR="00BB07F3" w:rsidRPr="00ED5A6D">
        <w:t>ограниченной улицами Дуси Ковальчук, Сухарной, Тимирязева, Жуковского, рекой 2-</w:t>
      </w:r>
      <w:r w:rsidR="00BB07F3">
        <w:t>я</w:t>
      </w:r>
      <w:r w:rsidR="00BB07F3" w:rsidRPr="00ED5A6D">
        <w:t xml:space="preserve"> Ельцо</w:t>
      </w:r>
      <w:r w:rsidR="00BB07F3" w:rsidRPr="00ED5A6D">
        <w:t>в</w:t>
      </w:r>
      <w:r w:rsidR="00BB07F3" w:rsidRPr="00ED5A6D">
        <w:t>к</w:t>
      </w:r>
      <w:r w:rsidR="00BB07F3">
        <w:t>а</w:t>
      </w:r>
      <w:r w:rsidR="00BB07F3" w:rsidRPr="00ED5A6D">
        <w:t xml:space="preserve"> и</w:t>
      </w:r>
      <w:r w:rsidR="00BB07F3">
        <w:t xml:space="preserve"> </w:t>
      </w:r>
      <w:r w:rsidR="00BB07F3" w:rsidRPr="00ED5A6D">
        <w:t>Красным проспектом</w:t>
      </w:r>
      <w:r w:rsidR="00BB07F3">
        <w:t>,</w:t>
      </w:r>
      <w:r w:rsidR="00BB07F3" w:rsidRPr="00ED5A6D">
        <w:t xml:space="preserve"> в</w:t>
      </w:r>
      <w:r w:rsidR="00BB07F3">
        <w:t> </w:t>
      </w:r>
      <w:r w:rsidR="00BB07F3" w:rsidRPr="00ED5A6D">
        <w:t>Заельцовском район</w:t>
      </w:r>
      <w:r w:rsidR="00BB07F3">
        <w:t>е</w:t>
      </w:r>
      <w:r w:rsidRPr="0099376E">
        <w:rPr>
          <w:szCs w:val="28"/>
        </w:rPr>
        <w:t>». Предложения по проекту м</w:t>
      </w:r>
      <w:r w:rsidRPr="0099376E">
        <w:rPr>
          <w:szCs w:val="28"/>
        </w:rPr>
        <w:t>о</w:t>
      </w:r>
      <w:r w:rsidRPr="0099376E">
        <w:rPr>
          <w:szCs w:val="28"/>
        </w:rPr>
        <w:t>гут быть представлены в организационный комитет по истечении указанного ср</w:t>
      </w:r>
      <w:r w:rsidRPr="0099376E">
        <w:rPr>
          <w:szCs w:val="28"/>
        </w:rPr>
        <w:t>о</w:t>
      </w:r>
      <w:r w:rsidRPr="0099376E">
        <w:rPr>
          <w:szCs w:val="28"/>
        </w:rPr>
        <w:t xml:space="preserve">ка, но не позднее трех дней со дня проведения </w:t>
      </w:r>
      <w:r w:rsidR="00701370" w:rsidRPr="0099376E">
        <w:rPr>
          <w:szCs w:val="28"/>
        </w:rPr>
        <w:t xml:space="preserve">публичных </w:t>
      </w:r>
      <w:r w:rsidRPr="0099376E">
        <w:rPr>
          <w:szCs w:val="28"/>
        </w:rPr>
        <w:t>слушаний, указанные предложения не подлежат анализу экспертами, но могут быть учтены при дор</w:t>
      </w:r>
      <w:r w:rsidRPr="0099376E">
        <w:rPr>
          <w:szCs w:val="28"/>
        </w:rPr>
        <w:t>а</w:t>
      </w:r>
      <w:r w:rsidRPr="0099376E">
        <w:rPr>
          <w:szCs w:val="28"/>
        </w:rPr>
        <w:t>ботке проекта.</w:t>
      </w:r>
    </w:p>
    <w:p w:rsidR="00843EC2" w:rsidRPr="0099376E" w:rsidRDefault="00843EC2" w:rsidP="00843EC2">
      <w:pPr>
        <w:autoSpaceDE w:val="0"/>
        <w:autoSpaceDN w:val="0"/>
        <w:adjustRightInd w:val="0"/>
        <w:rPr>
          <w:szCs w:val="28"/>
        </w:rPr>
      </w:pPr>
      <w:r w:rsidRPr="0099376E">
        <w:rPr>
          <w:szCs w:val="28"/>
        </w:rPr>
        <w:t>6. Организационному комитету организовать мероприятия, предусмотре</w:t>
      </w:r>
      <w:r w:rsidRPr="0099376E">
        <w:rPr>
          <w:szCs w:val="28"/>
        </w:rPr>
        <w:t>н</w:t>
      </w:r>
      <w:r w:rsidRPr="0099376E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001E22">
        <w:t>о</w:t>
      </w:r>
      <w:r w:rsidR="00001E22" w:rsidRPr="0099376E">
        <w:t xml:space="preserve"> проекте планировки территории, </w:t>
      </w:r>
      <w:r w:rsidR="00001E22" w:rsidRPr="00ED5A6D">
        <w:t>о</w:t>
      </w:r>
      <w:r w:rsidR="00001E22" w:rsidRPr="00ED5A6D">
        <w:t>г</w:t>
      </w:r>
      <w:r w:rsidR="00001E22" w:rsidRPr="00ED5A6D">
        <w:t>раниченной улицами Дуси Ковальчук, Сухарной, Тимирязева, Жуковского, рекой 2-</w:t>
      </w:r>
      <w:r w:rsidR="00001E22">
        <w:t>я</w:t>
      </w:r>
      <w:r w:rsidR="00001E22" w:rsidRPr="00ED5A6D">
        <w:t xml:space="preserve"> Ельцовк</w:t>
      </w:r>
      <w:r w:rsidR="00001E22">
        <w:t>а</w:t>
      </w:r>
      <w:r w:rsidR="00001E22" w:rsidRPr="00ED5A6D">
        <w:t xml:space="preserve"> и</w:t>
      </w:r>
      <w:r w:rsidR="00001E22">
        <w:t xml:space="preserve"> </w:t>
      </w:r>
      <w:r w:rsidR="00001E22" w:rsidRPr="00ED5A6D">
        <w:t>Красным проспектом</w:t>
      </w:r>
      <w:r w:rsidR="00001E22">
        <w:t>,</w:t>
      </w:r>
      <w:r w:rsidR="00001E22" w:rsidRPr="00ED5A6D">
        <w:t xml:space="preserve"> в</w:t>
      </w:r>
      <w:r w:rsidR="00001E22">
        <w:t> </w:t>
      </w:r>
      <w:r w:rsidR="00001E22" w:rsidRPr="00ED5A6D">
        <w:t>Заельцовском район</w:t>
      </w:r>
      <w:r w:rsidR="00001E22">
        <w:t>е</w:t>
      </w:r>
      <w:r w:rsidRPr="0099376E">
        <w:rPr>
          <w:szCs w:val="28"/>
        </w:rPr>
        <w:t>.</w:t>
      </w:r>
    </w:p>
    <w:p w:rsidR="00843EC2" w:rsidRPr="0099376E" w:rsidRDefault="00843EC2" w:rsidP="00843EC2">
      <w:pPr>
        <w:rPr>
          <w:szCs w:val="28"/>
        </w:rPr>
      </w:pPr>
      <w:r w:rsidRPr="0099376E">
        <w:rPr>
          <w:szCs w:val="28"/>
        </w:rPr>
        <w:t>7. Возложить на Игнатьеву Антониду Ивановну, начальника Главного управления архитектуры и градостроительства мэрии города Новосибирска, о</w:t>
      </w:r>
      <w:r w:rsidRPr="0099376E">
        <w:rPr>
          <w:szCs w:val="28"/>
        </w:rPr>
        <w:t>т</w:t>
      </w:r>
      <w:r w:rsidRPr="0099376E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843EC2" w:rsidRPr="0099376E" w:rsidRDefault="00843EC2" w:rsidP="00843EC2">
      <w:pPr>
        <w:rPr>
          <w:szCs w:val="28"/>
        </w:rPr>
      </w:pPr>
      <w:r w:rsidRPr="0099376E">
        <w:rPr>
          <w:szCs w:val="28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99376E">
        <w:rPr>
          <w:szCs w:val="28"/>
        </w:rPr>
        <w:t>ч</w:t>
      </w:r>
      <w:r w:rsidRPr="0099376E">
        <w:rPr>
          <w:szCs w:val="28"/>
        </w:rPr>
        <w:lastRenderedPageBreak/>
        <w:t>ных слушаний на официальном сайте города Новосибирска в информационно-телекоммуникационной сети «Интернет».</w:t>
      </w:r>
    </w:p>
    <w:p w:rsidR="00843EC2" w:rsidRPr="0099376E" w:rsidRDefault="00843EC2" w:rsidP="00843EC2">
      <w:pPr>
        <w:rPr>
          <w:szCs w:val="28"/>
        </w:rPr>
      </w:pPr>
      <w:r w:rsidRPr="0099376E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99376E">
        <w:rPr>
          <w:szCs w:val="28"/>
        </w:rPr>
        <w:t>о</w:t>
      </w:r>
      <w:r w:rsidRPr="0099376E">
        <w:rPr>
          <w:szCs w:val="28"/>
        </w:rPr>
        <w:t>ведении публичных слушаний.</w:t>
      </w:r>
    </w:p>
    <w:p w:rsidR="00843EC2" w:rsidRPr="0099376E" w:rsidRDefault="00843EC2" w:rsidP="00843EC2">
      <w:pPr>
        <w:rPr>
          <w:szCs w:val="28"/>
        </w:rPr>
      </w:pPr>
      <w:r w:rsidRPr="0099376E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13647" w:rsidRPr="0099376E" w:rsidTr="00F13647">
        <w:tc>
          <w:tcPr>
            <w:tcW w:w="6946" w:type="dxa"/>
          </w:tcPr>
          <w:p w:rsidR="00F13647" w:rsidRPr="0099376E" w:rsidRDefault="00F13647" w:rsidP="00F13647">
            <w:pPr>
              <w:spacing w:before="600"/>
              <w:ind w:firstLine="34"/>
              <w:rPr>
                <w:szCs w:val="28"/>
              </w:rPr>
            </w:pPr>
            <w:r w:rsidRPr="0099376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13647" w:rsidRPr="0099376E" w:rsidRDefault="00F13647" w:rsidP="00F1364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376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843EC2" w:rsidRDefault="00843EC2" w:rsidP="00843EC2">
      <w:pPr>
        <w:ind w:firstLine="0"/>
        <w:rPr>
          <w:szCs w:val="28"/>
        </w:rPr>
      </w:pPr>
    </w:p>
    <w:p w:rsidR="00F13647" w:rsidRDefault="00F13647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E12D35" w:rsidRDefault="00E12D35" w:rsidP="00843EC2">
      <w:pPr>
        <w:ind w:firstLine="0"/>
        <w:rPr>
          <w:szCs w:val="28"/>
        </w:rPr>
      </w:pPr>
    </w:p>
    <w:p w:rsidR="00F13647" w:rsidRPr="00233022" w:rsidRDefault="00F13647" w:rsidP="00843EC2">
      <w:pPr>
        <w:ind w:firstLine="0"/>
        <w:rPr>
          <w:szCs w:val="28"/>
        </w:rPr>
      </w:pPr>
    </w:p>
    <w:p w:rsidR="00843EC2" w:rsidRDefault="00843EC2" w:rsidP="00843EC2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843EC2" w:rsidRPr="00BC3112" w:rsidRDefault="00843EC2" w:rsidP="00701370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  <w:r w:rsidR="00701370">
        <w:rPr>
          <w:sz w:val="24"/>
          <w:szCs w:val="28"/>
        </w:rPr>
        <w:tab/>
      </w:r>
    </w:p>
    <w:p w:rsidR="00843EC2" w:rsidRPr="00BC3112" w:rsidRDefault="00843EC2" w:rsidP="00843EC2">
      <w:pPr>
        <w:ind w:firstLine="0"/>
        <w:rPr>
          <w:sz w:val="24"/>
          <w:szCs w:val="28"/>
        </w:rPr>
      </w:pPr>
      <w:r w:rsidRPr="00BC3112">
        <w:rPr>
          <w:sz w:val="24"/>
          <w:szCs w:val="28"/>
        </w:rPr>
        <w:t>ГУАиГ</w:t>
      </w:r>
    </w:p>
    <w:p w:rsidR="00226BF4" w:rsidRPr="00354F4B" w:rsidRDefault="00226BF4" w:rsidP="00843EC2">
      <w:pPr>
        <w:ind w:firstLine="0"/>
        <w:rPr>
          <w:szCs w:val="28"/>
        </w:rPr>
        <w:sectPr w:rsidR="00226BF4" w:rsidRPr="00354F4B" w:rsidSect="00F1364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843EC2" w:rsidRPr="000C0910" w:rsidRDefault="00843EC2" w:rsidP="00843EC2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280DE6">
        <w:rPr>
          <w:szCs w:val="28"/>
          <w:u w:val="single"/>
        </w:rPr>
        <w:t>29.06.2017</w:t>
      </w:r>
      <w:r w:rsidR="00BB77CB"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280DE6">
        <w:rPr>
          <w:szCs w:val="28"/>
          <w:u w:val="single"/>
        </w:rPr>
        <w:t>2993</w:t>
      </w:r>
      <w:bookmarkStart w:id="0" w:name="_GoBack"/>
      <w:bookmarkEnd w:id="0"/>
    </w:p>
    <w:p w:rsidR="00843EC2" w:rsidRPr="000C0910" w:rsidRDefault="00843EC2" w:rsidP="00843EC2">
      <w:pPr>
        <w:ind w:left="6237" w:firstLine="0"/>
        <w:rPr>
          <w:szCs w:val="28"/>
        </w:rPr>
      </w:pPr>
    </w:p>
    <w:p w:rsidR="00843EC2" w:rsidRPr="00551545" w:rsidRDefault="00843EC2" w:rsidP="00843EC2">
      <w:pPr>
        <w:ind w:left="6379" w:firstLine="0"/>
        <w:rPr>
          <w:sz w:val="27"/>
          <w:szCs w:val="27"/>
        </w:rPr>
      </w:pPr>
      <w:r w:rsidRPr="00551545">
        <w:rPr>
          <w:sz w:val="27"/>
          <w:szCs w:val="27"/>
        </w:rPr>
        <w:t>Проект постановления мэрии</w:t>
      </w:r>
    </w:p>
    <w:p w:rsidR="00843EC2" w:rsidRPr="00551545" w:rsidRDefault="00843EC2" w:rsidP="00843EC2">
      <w:pPr>
        <w:ind w:left="6379" w:firstLine="0"/>
        <w:rPr>
          <w:sz w:val="27"/>
          <w:szCs w:val="27"/>
        </w:rPr>
      </w:pPr>
      <w:r w:rsidRPr="00551545">
        <w:rPr>
          <w:sz w:val="27"/>
          <w:szCs w:val="27"/>
        </w:rPr>
        <w:t>города Новосибирска</w:t>
      </w:r>
    </w:p>
    <w:p w:rsidR="00843EC2" w:rsidRPr="000C0910" w:rsidRDefault="00843EC2" w:rsidP="00843EC2">
      <w:pPr>
        <w:tabs>
          <w:tab w:val="left" w:pos="6663"/>
        </w:tabs>
        <w:ind w:firstLine="0"/>
        <w:rPr>
          <w:szCs w:val="28"/>
        </w:rPr>
      </w:pPr>
    </w:p>
    <w:tbl>
      <w:tblPr>
        <w:tblW w:w="7372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372"/>
      </w:tblGrid>
      <w:tr w:rsidR="00843EC2" w:rsidRPr="00551545" w:rsidTr="00BB77CB">
        <w:trPr>
          <w:trHeight w:val="583"/>
        </w:trPr>
        <w:tc>
          <w:tcPr>
            <w:tcW w:w="7372" w:type="dxa"/>
          </w:tcPr>
          <w:p w:rsidR="00843EC2" w:rsidRPr="00551545" w:rsidRDefault="00843EC2" w:rsidP="00BB77CB">
            <w:pPr>
              <w:suppressAutoHyphens/>
              <w:ind w:left="34" w:firstLine="0"/>
              <w:rPr>
                <w:sz w:val="27"/>
                <w:szCs w:val="27"/>
              </w:rPr>
            </w:pPr>
            <w:r w:rsidRPr="00551545">
              <w:rPr>
                <w:sz w:val="27"/>
                <w:szCs w:val="27"/>
              </w:rPr>
              <w:t xml:space="preserve">О проекте </w:t>
            </w:r>
            <w:r w:rsidR="00001E22" w:rsidRPr="00551545">
              <w:rPr>
                <w:sz w:val="27"/>
                <w:szCs w:val="27"/>
              </w:rPr>
              <w:t>планировки территории, ограниченной улицами Дуси Ковальчук, Сухарной, Тимирязева, Жуковского, рекой 2-я Ельцовка и Красным проспектом, в</w:t>
            </w:r>
            <w:r w:rsidR="00BB77CB" w:rsidRPr="00551545">
              <w:rPr>
                <w:sz w:val="27"/>
                <w:szCs w:val="27"/>
              </w:rPr>
              <w:t> </w:t>
            </w:r>
            <w:r w:rsidR="00001E22" w:rsidRPr="00551545">
              <w:rPr>
                <w:sz w:val="27"/>
                <w:szCs w:val="27"/>
              </w:rPr>
              <w:t>Заельцовском районе</w:t>
            </w:r>
          </w:p>
        </w:tc>
      </w:tr>
    </w:tbl>
    <w:p w:rsidR="00843EC2" w:rsidRPr="00551545" w:rsidRDefault="00843EC2" w:rsidP="00843EC2">
      <w:pPr>
        <w:tabs>
          <w:tab w:val="left" w:pos="360"/>
        </w:tabs>
        <w:contextualSpacing/>
        <w:rPr>
          <w:sz w:val="27"/>
          <w:szCs w:val="27"/>
        </w:rPr>
      </w:pPr>
    </w:p>
    <w:p w:rsidR="00843EC2" w:rsidRPr="00551545" w:rsidRDefault="00843EC2" w:rsidP="007E6D26">
      <w:pPr>
        <w:autoSpaceDE w:val="0"/>
        <w:autoSpaceDN w:val="0"/>
        <w:adjustRightInd w:val="0"/>
        <w:rPr>
          <w:sz w:val="27"/>
          <w:szCs w:val="27"/>
        </w:rPr>
      </w:pPr>
      <w:r w:rsidRPr="00551545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551545">
        <w:rPr>
          <w:sz w:val="27"/>
          <w:szCs w:val="27"/>
        </w:rPr>
        <w:t>а</w:t>
      </w:r>
      <w:r w:rsidRPr="00551545">
        <w:rPr>
          <w:sz w:val="27"/>
          <w:szCs w:val="27"/>
        </w:rPr>
        <w:t>метров планируемого развития элементов планировочной структуры, зон планиру</w:t>
      </w:r>
      <w:r w:rsidRPr="00551545">
        <w:rPr>
          <w:sz w:val="27"/>
          <w:szCs w:val="27"/>
        </w:rPr>
        <w:t>е</w:t>
      </w:r>
      <w:r w:rsidRPr="00551545">
        <w:rPr>
          <w:sz w:val="27"/>
          <w:szCs w:val="27"/>
        </w:rPr>
        <w:t>мого размещения объектов капительного строительства, в том числе объектов фед</w:t>
      </w:r>
      <w:r w:rsidRPr="00551545">
        <w:rPr>
          <w:sz w:val="27"/>
          <w:szCs w:val="27"/>
        </w:rPr>
        <w:t>е</w:t>
      </w:r>
      <w:r w:rsidRPr="00551545">
        <w:rPr>
          <w:sz w:val="27"/>
          <w:szCs w:val="27"/>
        </w:rPr>
        <w:t xml:space="preserve">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</w:t>
      </w:r>
      <w:r w:rsidR="007E6D26" w:rsidRPr="00551545">
        <w:rPr>
          <w:sz w:val="27"/>
          <w:szCs w:val="27"/>
        </w:rPr>
        <w:t xml:space="preserve"> от 24.05.2017 № 411 «О Порядке подготовки документации по планировке территории и признании утратившими силу отдельных решений Совета депутатов города Новосибирска»</w:t>
      </w:r>
      <w:r w:rsidRPr="00551545">
        <w:rPr>
          <w:sz w:val="27"/>
          <w:szCs w:val="27"/>
        </w:rPr>
        <w:t>, постановлением мэрии города Новосибирска от </w:t>
      </w:r>
      <w:r w:rsidR="00001E22" w:rsidRPr="00551545">
        <w:rPr>
          <w:sz w:val="27"/>
          <w:szCs w:val="27"/>
        </w:rPr>
        <w:t>19.07.2016 № 3169 «О подготовке проекта планировки те</w:t>
      </w:r>
      <w:r w:rsidR="00001E22" w:rsidRPr="00551545">
        <w:rPr>
          <w:sz w:val="27"/>
          <w:szCs w:val="27"/>
        </w:rPr>
        <w:t>р</w:t>
      </w:r>
      <w:r w:rsidR="00001E22" w:rsidRPr="00551545">
        <w:rPr>
          <w:sz w:val="27"/>
          <w:szCs w:val="27"/>
        </w:rPr>
        <w:t>ритории, ограниченной улицами Дуси Ковальчук, Сухарной, Тимирязева, Жуковск</w:t>
      </w:r>
      <w:r w:rsidR="00001E22" w:rsidRPr="00551545">
        <w:rPr>
          <w:sz w:val="27"/>
          <w:szCs w:val="27"/>
        </w:rPr>
        <w:t>о</w:t>
      </w:r>
      <w:r w:rsidR="00001E22" w:rsidRPr="00551545">
        <w:rPr>
          <w:sz w:val="27"/>
          <w:szCs w:val="27"/>
        </w:rPr>
        <w:t>го, рекой 2-я Ельцовка и Красным проспектом, в Заельцовском районе»</w:t>
      </w:r>
      <w:r w:rsidRPr="00551545">
        <w:rPr>
          <w:sz w:val="27"/>
          <w:szCs w:val="27"/>
        </w:rPr>
        <w:t>, руков</w:t>
      </w:r>
      <w:r w:rsidRPr="00551545">
        <w:rPr>
          <w:sz w:val="27"/>
          <w:szCs w:val="27"/>
        </w:rPr>
        <w:t>о</w:t>
      </w:r>
      <w:r w:rsidRPr="00551545">
        <w:rPr>
          <w:sz w:val="27"/>
          <w:szCs w:val="27"/>
        </w:rPr>
        <w:t>дствуясь Уставом города Новосибирска, ПОСТАНОВЛЯЮ:</w:t>
      </w:r>
    </w:p>
    <w:p w:rsidR="00843EC2" w:rsidRPr="00551545" w:rsidRDefault="00843EC2" w:rsidP="00843EC2">
      <w:pPr>
        <w:ind w:left="35" w:firstLine="674"/>
        <w:rPr>
          <w:sz w:val="27"/>
          <w:szCs w:val="27"/>
        </w:rPr>
      </w:pPr>
      <w:r w:rsidRPr="00551545">
        <w:rPr>
          <w:sz w:val="27"/>
          <w:szCs w:val="27"/>
        </w:rPr>
        <w:t xml:space="preserve">1. Утвердить проект </w:t>
      </w:r>
      <w:r w:rsidR="00BB77CB" w:rsidRPr="00551545">
        <w:rPr>
          <w:sz w:val="27"/>
          <w:szCs w:val="27"/>
        </w:rPr>
        <w:t>планировки территории, ограниченной улицами Дуси К</w:t>
      </w:r>
      <w:r w:rsidR="00BB77CB" w:rsidRPr="00551545">
        <w:rPr>
          <w:sz w:val="27"/>
          <w:szCs w:val="27"/>
        </w:rPr>
        <w:t>о</w:t>
      </w:r>
      <w:r w:rsidR="00BB77CB" w:rsidRPr="00551545">
        <w:rPr>
          <w:sz w:val="27"/>
          <w:szCs w:val="27"/>
        </w:rPr>
        <w:t>вальчук, Сухарной, Тимирязева, Жуковского, рекой 2-я Ельцовка и Красным пр</w:t>
      </w:r>
      <w:r w:rsidR="00BB77CB" w:rsidRPr="00551545">
        <w:rPr>
          <w:sz w:val="27"/>
          <w:szCs w:val="27"/>
        </w:rPr>
        <w:t>о</w:t>
      </w:r>
      <w:r w:rsidR="00BB77CB" w:rsidRPr="00551545">
        <w:rPr>
          <w:sz w:val="27"/>
          <w:szCs w:val="27"/>
        </w:rPr>
        <w:t>спектом, в Заельцовском районе</w:t>
      </w:r>
      <w:r w:rsidRPr="00551545">
        <w:rPr>
          <w:sz w:val="27"/>
          <w:szCs w:val="27"/>
        </w:rPr>
        <w:t xml:space="preserve"> (приложение).</w:t>
      </w:r>
    </w:p>
    <w:p w:rsidR="00843EC2" w:rsidRPr="00551545" w:rsidRDefault="00843EC2" w:rsidP="00843EC2">
      <w:pPr>
        <w:ind w:left="35" w:firstLine="674"/>
        <w:rPr>
          <w:sz w:val="27"/>
          <w:szCs w:val="27"/>
        </w:rPr>
      </w:pPr>
      <w:r w:rsidRPr="00551545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информ</w:t>
      </w:r>
      <w:r w:rsidRPr="00551545">
        <w:rPr>
          <w:sz w:val="27"/>
          <w:szCs w:val="27"/>
        </w:rPr>
        <w:t>а</w:t>
      </w:r>
      <w:r w:rsidRPr="00551545">
        <w:rPr>
          <w:sz w:val="27"/>
          <w:szCs w:val="27"/>
        </w:rPr>
        <w:t>ционно-телекоммуникационной сети «Интернет».</w:t>
      </w:r>
    </w:p>
    <w:p w:rsidR="00843EC2" w:rsidRPr="00551545" w:rsidRDefault="00843EC2" w:rsidP="00843EC2">
      <w:pPr>
        <w:ind w:left="35" w:firstLine="674"/>
        <w:rPr>
          <w:sz w:val="27"/>
          <w:szCs w:val="27"/>
        </w:rPr>
      </w:pPr>
      <w:r w:rsidRPr="00551545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551545">
        <w:rPr>
          <w:sz w:val="27"/>
          <w:szCs w:val="27"/>
        </w:rPr>
        <w:t>е</w:t>
      </w:r>
      <w:r w:rsidRPr="00551545">
        <w:rPr>
          <w:sz w:val="27"/>
          <w:szCs w:val="27"/>
        </w:rPr>
        <w:t>чение семи дней со дня издания постановления обеспечить опубликование пост</w:t>
      </w:r>
      <w:r w:rsidRPr="00551545">
        <w:rPr>
          <w:sz w:val="27"/>
          <w:szCs w:val="27"/>
        </w:rPr>
        <w:t>а</w:t>
      </w:r>
      <w:r w:rsidRPr="00551545">
        <w:rPr>
          <w:sz w:val="27"/>
          <w:szCs w:val="27"/>
        </w:rPr>
        <w:t>новления.</w:t>
      </w:r>
    </w:p>
    <w:p w:rsidR="00843EC2" w:rsidRPr="00551545" w:rsidRDefault="00843EC2" w:rsidP="00843EC2">
      <w:pPr>
        <w:ind w:left="35" w:firstLine="674"/>
        <w:rPr>
          <w:sz w:val="27"/>
          <w:szCs w:val="27"/>
        </w:rPr>
      </w:pPr>
      <w:r w:rsidRPr="00551545">
        <w:rPr>
          <w:sz w:val="27"/>
          <w:szCs w:val="27"/>
        </w:rPr>
        <w:t>4. Признать утратившим силу постановление мэрии города Новосибирска от</w:t>
      </w:r>
      <w:r w:rsidR="00551545">
        <w:rPr>
          <w:sz w:val="27"/>
          <w:szCs w:val="27"/>
        </w:rPr>
        <w:t xml:space="preserve"> </w:t>
      </w:r>
      <w:r w:rsidR="00001E22" w:rsidRPr="00551545">
        <w:rPr>
          <w:sz w:val="27"/>
          <w:szCs w:val="27"/>
        </w:rPr>
        <w:t xml:space="preserve">20.01.2014 № 279 </w:t>
      </w:r>
      <w:r w:rsidRPr="00551545">
        <w:rPr>
          <w:sz w:val="27"/>
          <w:szCs w:val="27"/>
        </w:rPr>
        <w:t>«</w:t>
      </w:r>
      <w:r w:rsidR="00001E22" w:rsidRPr="00551545">
        <w:rPr>
          <w:sz w:val="27"/>
          <w:szCs w:val="27"/>
        </w:rPr>
        <w:t>Об утверждении проекта планировки территории, ограниченной улицами Сухарной, Объединения, Бардина, Богдана Хмельницкого и Дуси Ковал</w:t>
      </w:r>
      <w:r w:rsidR="00001E22" w:rsidRPr="00551545">
        <w:rPr>
          <w:sz w:val="27"/>
          <w:szCs w:val="27"/>
        </w:rPr>
        <w:t>ь</w:t>
      </w:r>
      <w:r w:rsidR="00001E22" w:rsidRPr="00551545">
        <w:rPr>
          <w:sz w:val="27"/>
          <w:szCs w:val="27"/>
        </w:rPr>
        <w:t>чук, в Заельцовском районе</w:t>
      </w:r>
      <w:r w:rsidRPr="00551545">
        <w:rPr>
          <w:sz w:val="27"/>
          <w:szCs w:val="27"/>
        </w:rPr>
        <w:t>».</w:t>
      </w:r>
    </w:p>
    <w:p w:rsidR="00843EC2" w:rsidRPr="00551545" w:rsidRDefault="00843EC2" w:rsidP="00843EC2">
      <w:pPr>
        <w:ind w:left="35" w:firstLine="674"/>
        <w:rPr>
          <w:sz w:val="27"/>
          <w:szCs w:val="27"/>
        </w:rPr>
      </w:pPr>
      <w:r w:rsidRPr="00551545">
        <w:rPr>
          <w:sz w:val="27"/>
          <w:szCs w:val="27"/>
        </w:rPr>
        <w:t>5. Контроль за исполнением постановления возложить на заместителя мэра г</w:t>
      </w:r>
      <w:r w:rsidRPr="00551545">
        <w:rPr>
          <w:sz w:val="27"/>
          <w:szCs w:val="27"/>
        </w:rPr>
        <w:t>о</w:t>
      </w:r>
      <w:r w:rsidRPr="00551545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843EC2" w:rsidRPr="00551545" w:rsidTr="00843EC2">
        <w:tc>
          <w:tcPr>
            <w:tcW w:w="6946" w:type="dxa"/>
            <w:gridSpan w:val="2"/>
          </w:tcPr>
          <w:p w:rsidR="00843EC2" w:rsidRPr="00551545" w:rsidRDefault="00843EC2" w:rsidP="00843EC2">
            <w:pPr>
              <w:spacing w:before="600"/>
              <w:ind w:firstLine="34"/>
              <w:rPr>
                <w:sz w:val="27"/>
                <w:szCs w:val="27"/>
              </w:rPr>
            </w:pPr>
            <w:r w:rsidRPr="00551545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43EC2" w:rsidRPr="00551545" w:rsidRDefault="00843EC2" w:rsidP="00843EC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551545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  <w:tr w:rsidR="00843EC2" w:rsidRPr="00354F4B" w:rsidTr="00843EC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843EC2" w:rsidRDefault="00843EC2" w:rsidP="00843EC2">
            <w:pPr>
              <w:ind w:firstLine="34"/>
              <w:rPr>
                <w:sz w:val="24"/>
                <w:szCs w:val="26"/>
              </w:rPr>
            </w:pPr>
          </w:p>
          <w:p w:rsidR="00BB77CB" w:rsidRPr="00551545" w:rsidRDefault="00BB77CB" w:rsidP="00843EC2">
            <w:pPr>
              <w:ind w:firstLine="34"/>
              <w:rPr>
                <w:szCs w:val="28"/>
              </w:rPr>
            </w:pPr>
          </w:p>
          <w:p w:rsidR="00843EC2" w:rsidRPr="00EF0A56" w:rsidRDefault="00843EC2" w:rsidP="00843EC2">
            <w:pPr>
              <w:ind w:firstLine="34"/>
              <w:rPr>
                <w:sz w:val="24"/>
                <w:szCs w:val="24"/>
              </w:rPr>
            </w:pPr>
            <w:r w:rsidRPr="00EF0A56">
              <w:rPr>
                <w:sz w:val="24"/>
                <w:szCs w:val="24"/>
              </w:rPr>
              <w:t>Кучинская</w:t>
            </w:r>
          </w:p>
          <w:p w:rsidR="00843EC2" w:rsidRPr="00EF0A56" w:rsidRDefault="00843EC2" w:rsidP="00843EC2">
            <w:pPr>
              <w:ind w:firstLine="34"/>
              <w:rPr>
                <w:sz w:val="24"/>
                <w:szCs w:val="24"/>
              </w:rPr>
            </w:pPr>
            <w:r w:rsidRPr="00EF0A56">
              <w:rPr>
                <w:sz w:val="24"/>
                <w:szCs w:val="24"/>
              </w:rPr>
              <w:t>2275337</w:t>
            </w:r>
          </w:p>
          <w:p w:rsidR="00843EC2" w:rsidRPr="00354F4B" w:rsidRDefault="00843EC2" w:rsidP="00843EC2">
            <w:pPr>
              <w:ind w:firstLine="34"/>
              <w:rPr>
                <w:szCs w:val="28"/>
              </w:rPr>
            </w:pPr>
            <w:r w:rsidRPr="00EF0A56">
              <w:rPr>
                <w:sz w:val="24"/>
                <w:szCs w:val="24"/>
              </w:rPr>
              <w:t>ГУАиГ</w:t>
            </w:r>
          </w:p>
        </w:tc>
      </w:tr>
    </w:tbl>
    <w:p w:rsidR="00843EC2" w:rsidRPr="00354F4B" w:rsidRDefault="00843EC2" w:rsidP="00843EC2">
      <w:pPr>
        <w:rPr>
          <w:szCs w:val="28"/>
        </w:rPr>
        <w:sectPr w:rsidR="00843EC2" w:rsidRPr="00354F4B" w:rsidSect="00BB77CB">
          <w:endnotePr>
            <w:numFmt w:val="decimal"/>
          </w:endnotePr>
          <w:pgSz w:w="11907" w:h="16840"/>
          <w:pgMar w:top="1134" w:right="567" w:bottom="426" w:left="1418" w:header="720" w:footer="283" w:gutter="0"/>
          <w:pgNumType w:start="1"/>
          <w:cols w:space="720"/>
          <w:titlePg/>
          <w:docGrid w:linePitch="381"/>
        </w:sectPr>
      </w:pPr>
    </w:p>
    <w:p w:rsidR="00843EC2" w:rsidRPr="0014056F" w:rsidRDefault="00843EC2" w:rsidP="00843EC2">
      <w:pPr>
        <w:ind w:left="5040" w:firstLine="1481"/>
      </w:pPr>
      <w:r w:rsidRPr="0014056F">
        <w:lastRenderedPageBreak/>
        <w:t>Приложение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4056F" w:rsidRDefault="00843EC2" w:rsidP="00843EC2">
      <w:pPr>
        <w:ind w:left="5040" w:firstLine="1481"/>
      </w:pPr>
      <w:r w:rsidRPr="0014056F">
        <w:t>от _____</w:t>
      </w:r>
      <w:r>
        <w:t>_</w:t>
      </w:r>
      <w:r w:rsidRPr="0014056F">
        <w:t>_____</w:t>
      </w:r>
      <w:r w:rsidR="00551545">
        <w:t>_</w:t>
      </w:r>
      <w:r w:rsidRPr="0014056F">
        <w:t xml:space="preserve"> № ______</w:t>
      </w:r>
    </w:p>
    <w:p w:rsidR="00843EC2" w:rsidRDefault="00843EC2" w:rsidP="00843EC2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843EC2" w:rsidRPr="006B1EC1" w:rsidRDefault="00843EC2" w:rsidP="00843EC2"/>
    <w:p w:rsidR="00843EC2" w:rsidRPr="000512F0" w:rsidRDefault="00843EC2" w:rsidP="00BB77CB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551545" w:rsidRDefault="00BB77CB" w:rsidP="00BB77CB">
      <w:pPr>
        <w:widowControl w:val="0"/>
        <w:ind w:right="-2" w:firstLine="0"/>
        <w:jc w:val="center"/>
      </w:pPr>
      <w:r w:rsidRPr="0099376E">
        <w:t xml:space="preserve">планировки территории, </w:t>
      </w:r>
      <w:r w:rsidRPr="00ED5A6D">
        <w:t xml:space="preserve">ограниченной улицами Дуси Ковальчук, Сухарной, </w:t>
      </w:r>
    </w:p>
    <w:p w:rsidR="00843EC2" w:rsidRDefault="00BB77CB" w:rsidP="00BB77CB">
      <w:pPr>
        <w:widowControl w:val="0"/>
        <w:ind w:right="-2" w:firstLine="0"/>
        <w:jc w:val="center"/>
      </w:pPr>
      <w:r w:rsidRPr="00ED5A6D">
        <w:t>Тимирязева, Жуковского, рекой 2-</w:t>
      </w:r>
      <w:r>
        <w:t>я</w:t>
      </w:r>
      <w:r w:rsidRPr="00ED5A6D">
        <w:t xml:space="preserve"> Ельцовк</w:t>
      </w:r>
      <w:r>
        <w:t>а</w:t>
      </w:r>
      <w:r w:rsidRPr="00ED5A6D">
        <w:t xml:space="preserve"> и</w:t>
      </w:r>
      <w:r>
        <w:t xml:space="preserve"> </w:t>
      </w:r>
      <w:r w:rsidRPr="00ED5A6D">
        <w:t>Красным проспектом</w:t>
      </w:r>
      <w:r>
        <w:t>,</w:t>
      </w:r>
      <w:r w:rsidRPr="00ED5A6D">
        <w:t xml:space="preserve"> в</w:t>
      </w:r>
      <w:r>
        <w:t> </w:t>
      </w:r>
      <w:r w:rsidRPr="00ED5A6D">
        <w:t>Заельцовском район</w:t>
      </w:r>
      <w:r>
        <w:t>е</w:t>
      </w:r>
    </w:p>
    <w:p w:rsidR="00BB77CB" w:rsidRPr="000512F0" w:rsidRDefault="00BB77CB" w:rsidP="00843EC2">
      <w:pPr>
        <w:widowControl w:val="0"/>
        <w:ind w:right="-2" w:firstLine="0"/>
        <w:rPr>
          <w:szCs w:val="28"/>
        </w:rPr>
      </w:pP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55154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E57C36" w:rsidRDefault="00E57C36" w:rsidP="00843EC2">
      <w:pPr>
        <w:widowControl w:val="0"/>
        <w:ind w:left="6804" w:right="266" w:firstLine="0"/>
        <w:rPr>
          <w:sz w:val="24"/>
          <w:szCs w:val="24"/>
        </w:rPr>
      </w:pPr>
    </w:p>
    <w:p w:rsidR="00E57C36" w:rsidRDefault="00E57C36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8934C9" w:rsidRDefault="00701370" w:rsidP="00226BF4">
      <w:pPr>
        <w:widowControl w:val="0"/>
        <w:ind w:right="266" w:firstLine="0"/>
        <w:rPr>
          <w:sz w:val="22"/>
          <w:szCs w:val="24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6D4F46" w:rsidP="006F2BFC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6D4F46">
          <w:pgSz w:w="16838" w:h="11906" w:orient="landscape" w:code="9"/>
          <w:pgMar w:top="709" w:right="567" w:bottom="284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030970" cy="6390005"/>
            <wp:effectExtent l="19050" t="0" r="0" b="0"/>
            <wp:docPr id="3" name="Рисунок 2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97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Default="006D4F46" w:rsidP="006F2BFC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6D4F46">
          <w:pgSz w:w="16838" w:h="11906" w:orient="landscape" w:code="9"/>
          <w:pgMar w:top="709" w:right="567" w:bottom="284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93605" cy="6929755"/>
            <wp:effectExtent l="19050" t="0" r="0" b="0"/>
            <wp:docPr id="4" name="Рисунок 3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36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CB" w:rsidRPr="008A786D" w:rsidRDefault="00BB77CB" w:rsidP="008A786D">
      <w:pPr>
        <w:widowControl w:val="0"/>
        <w:ind w:left="6096" w:firstLine="0"/>
        <w:rPr>
          <w:sz w:val="24"/>
          <w:szCs w:val="24"/>
        </w:rPr>
      </w:pPr>
      <w:r w:rsidRPr="008A786D">
        <w:rPr>
          <w:sz w:val="24"/>
          <w:szCs w:val="24"/>
        </w:rPr>
        <w:lastRenderedPageBreak/>
        <w:t>Приложение 3</w:t>
      </w:r>
    </w:p>
    <w:p w:rsidR="00BB77CB" w:rsidRPr="00630214" w:rsidRDefault="00BB77CB" w:rsidP="008A786D">
      <w:pPr>
        <w:widowControl w:val="0"/>
        <w:ind w:left="6096" w:firstLine="0"/>
        <w:rPr>
          <w:szCs w:val="28"/>
        </w:rPr>
      </w:pPr>
      <w:r w:rsidRPr="008A786D">
        <w:rPr>
          <w:sz w:val="24"/>
          <w:szCs w:val="24"/>
        </w:rPr>
        <w:t xml:space="preserve">к проекту планировки территории, ограниченной улицами </w:t>
      </w:r>
      <w:r w:rsidRPr="008A786D">
        <w:rPr>
          <w:bCs/>
          <w:sz w:val="24"/>
          <w:szCs w:val="24"/>
        </w:rPr>
        <w:t>Дуси К</w:t>
      </w:r>
      <w:r w:rsidRPr="008A786D">
        <w:rPr>
          <w:bCs/>
          <w:sz w:val="24"/>
          <w:szCs w:val="24"/>
        </w:rPr>
        <w:t>о</w:t>
      </w:r>
      <w:r w:rsidRPr="008A786D">
        <w:rPr>
          <w:bCs/>
          <w:sz w:val="24"/>
          <w:szCs w:val="24"/>
        </w:rPr>
        <w:t>вальчук, Сухарной, Тимирязева, Жуковского, рекой 2-</w:t>
      </w:r>
      <w:r w:rsidR="008A786D" w:rsidRPr="008A786D">
        <w:rPr>
          <w:bCs/>
          <w:sz w:val="24"/>
          <w:szCs w:val="24"/>
        </w:rPr>
        <w:t>я</w:t>
      </w:r>
      <w:r w:rsidRPr="008A786D">
        <w:rPr>
          <w:bCs/>
          <w:sz w:val="24"/>
          <w:szCs w:val="24"/>
        </w:rPr>
        <w:t xml:space="preserve"> Ельцовк</w:t>
      </w:r>
      <w:r w:rsidR="008A786D" w:rsidRPr="008A786D">
        <w:rPr>
          <w:bCs/>
          <w:sz w:val="24"/>
          <w:szCs w:val="24"/>
        </w:rPr>
        <w:t>а</w:t>
      </w:r>
      <w:r w:rsidRPr="008A786D">
        <w:rPr>
          <w:bCs/>
          <w:sz w:val="24"/>
          <w:szCs w:val="24"/>
        </w:rPr>
        <w:t xml:space="preserve"> и Красным проспектом</w:t>
      </w:r>
      <w:r w:rsidR="00910F5B" w:rsidRPr="008A786D">
        <w:rPr>
          <w:bCs/>
          <w:sz w:val="24"/>
          <w:szCs w:val="24"/>
        </w:rPr>
        <w:t>,</w:t>
      </w:r>
      <w:r w:rsidRPr="008A786D">
        <w:rPr>
          <w:bCs/>
          <w:sz w:val="24"/>
          <w:szCs w:val="24"/>
        </w:rPr>
        <w:t xml:space="preserve"> в Заельцо</w:t>
      </w:r>
      <w:r w:rsidRPr="008A786D">
        <w:rPr>
          <w:bCs/>
          <w:sz w:val="24"/>
          <w:szCs w:val="24"/>
        </w:rPr>
        <w:t>в</w:t>
      </w:r>
      <w:r w:rsidRPr="008A786D">
        <w:rPr>
          <w:bCs/>
          <w:sz w:val="24"/>
          <w:szCs w:val="24"/>
        </w:rPr>
        <w:t>ском районе</w:t>
      </w:r>
      <w:r w:rsidRPr="008A786D">
        <w:rPr>
          <w:sz w:val="24"/>
          <w:szCs w:val="24"/>
        </w:rPr>
        <w:t xml:space="preserve"> </w:t>
      </w:r>
    </w:p>
    <w:p w:rsidR="00BB77CB" w:rsidRPr="004D7B42" w:rsidRDefault="00BB77CB" w:rsidP="00BB77CB">
      <w:pPr>
        <w:ind w:firstLine="0"/>
        <w:jc w:val="center"/>
        <w:rPr>
          <w:b/>
          <w:bCs/>
          <w:color w:val="FF0000"/>
          <w:spacing w:val="24"/>
        </w:rPr>
      </w:pPr>
    </w:p>
    <w:p w:rsidR="00BB77CB" w:rsidRPr="00EF0A56" w:rsidRDefault="00BB77CB" w:rsidP="00BB77CB">
      <w:pPr>
        <w:ind w:firstLine="0"/>
        <w:jc w:val="center"/>
        <w:rPr>
          <w:b/>
          <w:bCs/>
          <w:color w:val="FF0000"/>
          <w:spacing w:val="24"/>
          <w:sz w:val="24"/>
          <w:szCs w:val="24"/>
        </w:rPr>
      </w:pPr>
    </w:p>
    <w:p w:rsidR="00BB77CB" w:rsidRPr="00105725" w:rsidRDefault="00BB77CB" w:rsidP="00BB77CB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105725">
        <w:rPr>
          <w:b/>
          <w:szCs w:val="28"/>
        </w:rPr>
        <w:t>ПОЛОЖЕНИЕ</w:t>
      </w:r>
    </w:p>
    <w:p w:rsidR="00BB77CB" w:rsidRPr="00105725" w:rsidRDefault="00BB77CB" w:rsidP="00BB77CB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105725">
        <w:rPr>
          <w:b/>
          <w:szCs w:val="28"/>
        </w:rPr>
        <w:t>о размещении объектов капитального строительства федерального,</w:t>
      </w:r>
    </w:p>
    <w:p w:rsidR="00BB77CB" w:rsidRPr="00105725" w:rsidRDefault="00BB77CB" w:rsidP="00BB77CB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105725">
        <w:rPr>
          <w:b/>
          <w:szCs w:val="28"/>
        </w:rPr>
        <w:t xml:space="preserve">регионального или местного значения, а также о характеристиках </w:t>
      </w:r>
      <w:r>
        <w:rPr>
          <w:b/>
          <w:szCs w:val="28"/>
        </w:rPr>
        <w:br/>
      </w:r>
      <w:r w:rsidRPr="00105725">
        <w:rPr>
          <w:b/>
          <w:szCs w:val="28"/>
        </w:rPr>
        <w:t>планируемого развития территории, в том числе плотности</w:t>
      </w:r>
      <w:r>
        <w:rPr>
          <w:b/>
          <w:szCs w:val="28"/>
        </w:rPr>
        <w:t xml:space="preserve"> </w:t>
      </w:r>
    </w:p>
    <w:p w:rsidR="00BB77CB" w:rsidRPr="00105725" w:rsidRDefault="00BB77CB" w:rsidP="00BB77CB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105725">
        <w:rPr>
          <w:b/>
          <w:szCs w:val="28"/>
        </w:rPr>
        <w:t xml:space="preserve">и параметрах застройки территории и характеристиках </w:t>
      </w:r>
    </w:p>
    <w:p w:rsidR="00BB77CB" w:rsidRPr="00105725" w:rsidRDefault="00BB77CB" w:rsidP="00BB77CB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105725">
        <w:rPr>
          <w:b/>
          <w:szCs w:val="28"/>
        </w:rPr>
        <w:t xml:space="preserve">развития систем социального, транспортного </w:t>
      </w:r>
    </w:p>
    <w:p w:rsidR="00BB77CB" w:rsidRPr="00105725" w:rsidRDefault="00BB77CB" w:rsidP="00BB77CB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105725">
        <w:rPr>
          <w:b/>
          <w:szCs w:val="28"/>
        </w:rPr>
        <w:t xml:space="preserve">обслуживания и инженерно-технического </w:t>
      </w:r>
    </w:p>
    <w:p w:rsidR="00BB77CB" w:rsidRPr="00105725" w:rsidRDefault="00BB77CB" w:rsidP="00BB77CB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105725">
        <w:rPr>
          <w:b/>
          <w:szCs w:val="28"/>
        </w:rPr>
        <w:t xml:space="preserve">обеспечения, необходимых для </w:t>
      </w:r>
    </w:p>
    <w:p w:rsidR="00BB77CB" w:rsidRPr="004D7B42" w:rsidRDefault="00BB77CB" w:rsidP="00BB77CB">
      <w:pPr>
        <w:tabs>
          <w:tab w:val="left" w:pos="250"/>
          <w:tab w:val="center" w:pos="4961"/>
        </w:tabs>
        <w:ind w:firstLine="0"/>
        <w:jc w:val="center"/>
        <w:rPr>
          <w:b/>
          <w:color w:val="FF0000"/>
        </w:rPr>
      </w:pPr>
      <w:r w:rsidRPr="00105725">
        <w:rPr>
          <w:b/>
          <w:szCs w:val="28"/>
        </w:rPr>
        <w:t>развития территории</w:t>
      </w:r>
    </w:p>
    <w:p w:rsidR="00BB77CB" w:rsidRPr="00EF0A56" w:rsidRDefault="00BB77CB" w:rsidP="00BB77CB">
      <w:pPr>
        <w:ind w:firstLine="0"/>
        <w:jc w:val="center"/>
        <w:rPr>
          <w:b/>
          <w:sz w:val="20"/>
        </w:rPr>
      </w:pPr>
    </w:p>
    <w:p w:rsidR="00BB77CB" w:rsidRPr="004D7B42" w:rsidRDefault="00BB77CB" w:rsidP="00BB77CB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4D7B42">
        <w:rPr>
          <w:b/>
        </w:rPr>
        <w:t xml:space="preserve">1. Характеристика современного использования </w:t>
      </w:r>
      <w:r w:rsidRPr="00105725">
        <w:rPr>
          <w:b/>
        </w:rPr>
        <w:t xml:space="preserve">проектируемой </w:t>
      </w:r>
      <w:r w:rsidRPr="004D7B42">
        <w:rPr>
          <w:b/>
        </w:rPr>
        <w:t>территории</w:t>
      </w:r>
    </w:p>
    <w:p w:rsidR="00BB77CB" w:rsidRPr="004D7B42" w:rsidRDefault="00BB77CB" w:rsidP="00BB77CB">
      <w:pPr>
        <w:ind w:firstLine="567"/>
      </w:pPr>
    </w:p>
    <w:p w:rsidR="00BB77CB" w:rsidRPr="004D7B42" w:rsidRDefault="00BB77CB" w:rsidP="00BB77CB">
      <w:r>
        <w:t>П</w:t>
      </w:r>
      <w:r w:rsidRPr="00253820">
        <w:t>роект планировки территории, ограниченной</w:t>
      </w:r>
      <w:r>
        <w:t xml:space="preserve"> улицами</w:t>
      </w:r>
      <w:r w:rsidRPr="00253820">
        <w:t xml:space="preserve"> </w:t>
      </w:r>
      <w:r w:rsidRPr="00253820">
        <w:rPr>
          <w:bCs/>
        </w:rPr>
        <w:t>Дуси Ковальчук, Сухарной, Тимирязева, Жуковского, рекой 2-</w:t>
      </w:r>
      <w:r w:rsidR="008A786D">
        <w:rPr>
          <w:bCs/>
        </w:rPr>
        <w:t>я</w:t>
      </w:r>
      <w:r w:rsidRPr="00253820">
        <w:rPr>
          <w:bCs/>
        </w:rPr>
        <w:t xml:space="preserve"> Ельцовк</w:t>
      </w:r>
      <w:r w:rsidR="008A786D">
        <w:rPr>
          <w:bCs/>
        </w:rPr>
        <w:t>а</w:t>
      </w:r>
      <w:r w:rsidRPr="00253820">
        <w:rPr>
          <w:bCs/>
        </w:rPr>
        <w:t xml:space="preserve"> и Красным проспектом</w:t>
      </w:r>
      <w:r w:rsidR="00910F5B">
        <w:rPr>
          <w:bCs/>
        </w:rPr>
        <w:t>,</w:t>
      </w:r>
      <w:r w:rsidRPr="00253820">
        <w:rPr>
          <w:bCs/>
        </w:rPr>
        <w:t xml:space="preserve"> в Заельцовском районе</w:t>
      </w:r>
      <w:r>
        <w:rPr>
          <w:bCs/>
        </w:rPr>
        <w:t xml:space="preserve"> (далее – проект планировки) выполнен в </w:t>
      </w:r>
      <w:r w:rsidR="006C2410">
        <w:rPr>
          <w:bCs/>
        </w:rPr>
        <w:t xml:space="preserve">отношении </w:t>
      </w:r>
      <w:r>
        <w:rPr>
          <w:bCs/>
        </w:rPr>
        <w:t>терр</w:t>
      </w:r>
      <w:r>
        <w:rPr>
          <w:bCs/>
        </w:rPr>
        <w:t>и</w:t>
      </w:r>
      <w:r>
        <w:rPr>
          <w:bCs/>
        </w:rPr>
        <w:t>тории</w:t>
      </w:r>
      <w:r w:rsidR="006C2410">
        <w:rPr>
          <w:bCs/>
        </w:rPr>
        <w:t>, ограниченной улицами Дуси Ковальчук, Сухарной, Тимирязева, Жуко</w:t>
      </w:r>
      <w:r w:rsidR="006C2410">
        <w:rPr>
          <w:bCs/>
        </w:rPr>
        <w:t>в</w:t>
      </w:r>
      <w:r w:rsidR="006C2410">
        <w:rPr>
          <w:bCs/>
        </w:rPr>
        <w:t>ского, рекой 2-</w:t>
      </w:r>
      <w:r w:rsidR="008A786D">
        <w:rPr>
          <w:bCs/>
        </w:rPr>
        <w:t>я</w:t>
      </w:r>
      <w:r w:rsidR="006C2410">
        <w:rPr>
          <w:bCs/>
        </w:rPr>
        <w:t xml:space="preserve"> Ельцовк</w:t>
      </w:r>
      <w:r w:rsidR="008A786D">
        <w:rPr>
          <w:bCs/>
        </w:rPr>
        <w:t>а</w:t>
      </w:r>
      <w:r w:rsidR="006C2410">
        <w:rPr>
          <w:bCs/>
        </w:rPr>
        <w:t xml:space="preserve"> и Красным проспектом (далее – планируемая террит</w:t>
      </w:r>
      <w:r w:rsidR="006C2410">
        <w:rPr>
          <w:bCs/>
        </w:rPr>
        <w:t>о</w:t>
      </w:r>
      <w:r w:rsidR="006C2410">
        <w:rPr>
          <w:bCs/>
        </w:rPr>
        <w:t>рия). Площадь планируемой территории составляет</w:t>
      </w:r>
      <w:r w:rsidRPr="004D7B42">
        <w:t xml:space="preserve"> </w:t>
      </w:r>
      <w:r>
        <w:t>265,68</w:t>
      </w:r>
      <w:r w:rsidRPr="004D7B42">
        <w:t xml:space="preserve"> га</w:t>
      </w:r>
      <w:r>
        <w:t>. Она</w:t>
      </w:r>
      <w:r w:rsidRPr="004D7B42">
        <w:t xml:space="preserve"> расположена в пределах северного планировочного </w:t>
      </w:r>
      <w:r>
        <w:t>сектора</w:t>
      </w:r>
      <w:r w:rsidRPr="004D7B42">
        <w:t xml:space="preserve"> правобережной части города Нов</w:t>
      </w:r>
      <w:r w:rsidRPr="004D7B42">
        <w:t>о</w:t>
      </w:r>
      <w:r w:rsidRPr="004D7B42">
        <w:t>сибирска</w:t>
      </w:r>
      <w:r>
        <w:t>,</w:t>
      </w:r>
      <w:r w:rsidRPr="004D7B42">
        <w:t xml:space="preserve"> примыкает к центральному планировочному</w:t>
      </w:r>
      <w:r w:rsidRPr="004D7B42">
        <w:rPr>
          <w:color w:val="FF0000"/>
        </w:rPr>
        <w:t xml:space="preserve"> </w:t>
      </w:r>
      <w:r w:rsidRPr="004D7B42">
        <w:t>району города и находится в зоне его прямого градостроительного влияния.</w:t>
      </w:r>
    </w:p>
    <w:p w:rsidR="00BB77CB" w:rsidRPr="004D7B42" w:rsidRDefault="00BB77CB" w:rsidP="00BB77CB">
      <w:r w:rsidRPr="004D7B42">
        <w:t xml:space="preserve">Существующее землепользование и зонирование </w:t>
      </w:r>
      <w:r>
        <w:t xml:space="preserve">планируемой </w:t>
      </w:r>
      <w:r w:rsidRPr="004D7B42">
        <w:t>территории характеризуется чередованием объектов жилого, производственного, коммунал</w:t>
      </w:r>
      <w:r w:rsidRPr="004D7B42">
        <w:t>ь</w:t>
      </w:r>
      <w:r w:rsidRPr="004D7B42">
        <w:t>но-складского назначения, фрагментарными вкраплениями мелких по размеру производственных и коммунально-складских площадок, расположенных в окр</w:t>
      </w:r>
      <w:r w:rsidRPr="004D7B42">
        <w:t>у</w:t>
      </w:r>
      <w:r w:rsidRPr="004D7B42">
        <w:t xml:space="preserve">жении жилой застройки. </w:t>
      </w:r>
      <w:r>
        <w:t>Восточная</w:t>
      </w:r>
      <w:r w:rsidRPr="004D7B42">
        <w:t xml:space="preserve"> часть </w:t>
      </w:r>
      <w:r>
        <w:t>планируемой территории</w:t>
      </w:r>
      <w:r w:rsidRPr="004D7B42">
        <w:t xml:space="preserve"> </w:t>
      </w:r>
      <w:r>
        <w:t xml:space="preserve">в наибольшей степени </w:t>
      </w:r>
      <w:r w:rsidRPr="004D7B42">
        <w:t>обеспечена инфраструктурой культурно-бытового и транспортного о</w:t>
      </w:r>
      <w:r w:rsidRPr="004D7B42">
        <w:t>б</w:t>
      </w:r>
      <w:r w:rsidRPr="004D7B42">
        <w:t>служивания населения. Юго-западная часть занята жилыми кварталами, участк</w:t>
      </w:r>
      <w:r w:rsidRPr="004D7B42">
        <w:t>а</w:t>
      </w:r>
      <w:r w:rsidRPr="004D7B42">
        <w:t xml:space="preserve">ми промышленных и коммунально-складских предприятий, объектами городской инженерной инфраструктуры. </w:t>
      </w:r>
      <w:r>
        <w:t>Планируемая территория</w:t>
      </w:r>
      <w:r w:rsidRPr="004D7B42">
        <w:t xml:space="preserve"> непосредственно прим</w:t>
      </w:r>
      <w:r w:rsidRPr="004D7B42">
        <w:t>ы</w:t>
      </w:r>
      <w:r w:rsidRPr="004D7B42">
        <w:t xml:space="preserve">кает к рекреационным </w:t>
      </w:r>
      <w:r>
        <w:t>объектам</w:t>
      </w:r>
      <w:r w:rsidRPr="004D7B42">
        <w:t xml:space="preserve"> Новосибирского зоопарка и дендропарка.</w:t>
      </w:r>
    </w:p>
    <w:p w:rsidR="00BB77CB" w:rsidRPr="004D7B42" w:rsidRDefault="00BB77CB" w:rsidP="00BB77CB">
      <w:pPr>
        <w:spacing w:line="240" w:lineRule="atLeast"/>
      </w:pPr>
      <w:r w:rsidRPr="004D7B42">
        <w:t xml:space="preserve">Баланс существующего использования </w:t>
      </w:r>
      <w:r>
        <w:t xml:space="preserve">планируемой </w:t>
      </w:r>
      <w:r w:rsidRPr="004D7B42">
        <w:t>территории предста</w:t>
      </w:r>
      <w:r w:rsidRPr="004D7B42">
        <w:t>в</w:t>
      </w:r>
      <w:r w:rsidRPr="004D7B42">
        <w:t xml:space="preserve">лен в </w:t>
      </w:r>
      <w:r>
        <w:t>разделе 4</w:t>
      </w:r>
      <w:r w:rsidRPr="004D7B42">
        <w:t>.</w:t>
      </w:r>
    </w:p>
    <w:p w:rsidR="00BB77CB" w:rsidRPr="004D7B42" w:rsidRDefault="00BB77CB" w:rsidP="00BB77CB">
      <w:r w:rsidRPr="00B82B74">
        <w:t>Всего используется 9</w:t>
      </w:r>
      <w:r>
        <w:t>4,7</w:t>
      </w:r>
      <w:r w:rsidRPr="00B82B74">
        <w:t xml:space="preserve"> % </w:t>
      </w:r>
      <w:r w:rsidRPr="00AD6F2B">
        <w:t xml:space="preserve">планируемой </w:t>
      </w:r>
      <w:r w:rsidRPr="00B82B74">
        <w:t xml:space="preserve">территории. При этом </w:t>
      </w:r>
      <w:r>
        <w:t>17,9</w:t>
      </w:r>
      <w:r w:rsidRPr="00B82B74">
        <w:t> % зан</w:t>
      </w:r>
      <w:r w:rsidRPr="00B82B74">
        <w:t>я</w:t>
      </w:r>
      <w:r w:rsidRPr="00B82B74">
        <w:t>то производственными и коммунальными объектами. Не занято объектами кап</w:t>
      </w:r>
      <w:r w:rsidRPr="00B82B74">
        <w:t>и</w:t>
      </w:r>
      <w:r w:rsidRPr="00B82B74">
        <w:t>тального строительства 5</w:t>
      </w:r>
      <w:r>
        <w:t>,3</w:t>
      </w:r>
      <w:r w:rsidRPr="00B82B74">
        <w:t xml:space="preserve"> % </w:t>
      </w:r>
      <w:r w:rsidRPr="00AD6F2B">
        <w:t xml:space="preserve">планируемой </w:t>
      </w:r>
      <w:r w:rsidRPr="00B82B74">
        <w:t xml:space="preserve">территории, </w:t>
      </w:r>
      <w:r>
        <w:t>включая участок долины реки 2-</w:t>
      </w:r>
      <w:r w:rsidR="008A786D">
        <w:t>я</w:t>
      </w:r>
      <w:r>
        <w:t xml:space="preserve"> Ельцовк</w:t>
      </w:r>
      <w:r w:rsidR="008A786D">
        <w:t>а</w:t>
      </w:r>
      <w:r>
        <w:t>.</w:t>
      </w:r>
    </w:p>
    <w:p w:rsidR="00BB77CB" w:rsidRPr="004D7B42" w:rsidRDefault="00BB77CB" w:rsidP="00BB77CB">
      <w:r w:rsidRPr="004D7B42">
        <w:lastRenderedPageBreak/>
        <w:t>Население</w:t>
      </w:r>
      <w:r w:rsidRPr="001A023C">
        <w:t xml:space="preserve"> </w:t>
      </w:r>
      <w:r>
        <w:t>планируемой</w:t>
      </w:r>
      <w:r w:rsidRPr="004D7B42">
        <w:t xml:space="preserve"> территории по состоянию </w:t>
      </w:r>
      <w:r>
        <w:t>на исходный период проектирования</w:t>
      </w:r>
      <w:r w:rsidRPr="004D7B42">
        <w:t xml:space="preserve"> состав</w:t>
      </w:r>
      <w:r>
        <w:t>и</w:t>
      </w:r>
      <w:r w:rsidRPr="004D7B42">
        <w:t>ло</w:t>
      </w:r>
      <w:r>
        <w:t xml:space="preserve"> 40,1 тыс. человек. </w:t>
      </w:r>
      <w:r w:rsidRPr="004D7B42">
        <w:t>Обеспеченность жилой площадью ниже средней по городу и составляет 2</w:t>
      </w:r>
      <w:r>
        <w:t>1</w:t>
      </w:r>
      <w:r w:rsidRPr="004D7B42">
        <w:t>,</w:t>
      </w:r>
      <w:r>
        <w:t>4</w:t>
      </w:r>
      <w:r w:rsidRPr="004D7B42">
        <w:t xml:space="preserve"> кв. м на </w:t>
      </w:r>
      <w:r>
        <w:t>человека</w:t>
      </w:r>
      <w:r w:rsidRPr="004D7B42">
        <w:t>. Обеспеченность н</w:t>
      </w:r>
      <w:r w:rsidRPr="004D7B42">
        <w:t>а</w:t>
      </w:r>
      <w:r w:rsidRPr="004D7B42">
        <w:t>селения местам</w:t>
      </w:r>
      <w:r>
        <w:t>и в детских садах составляет 87 </w:t>
      </w:r>
      <w:r w:rsidRPr="004D7B42">
        <w:t xml:space="preserve">%, а в школах </w:t>
      </w:r>
      <w:r>
        <w:t xml:space="preserve">– </w:t>
      </w:r>
      <w:r w:rsidRPr="004D7B42">
        <w:t>толь</w:t>
      </w:r>
      <w:r>
        <w:t>ко 79 </w:t>
      </w:r>
      <w:r w:rsidRPr="004D7B42">
        <w:t>% от нормативн</w:t>
      </w:r>
      <w:r>
        <w:t>ых требований</w:t>
      </w:r>
      <w:r w:rsidRPr="004D7B42">
        <w:t>. Обеспеченность озеленен</w:t>
      </w:r>
      <w:r>
        <w:t>ными территориями</w:t>
      </w:r>
      <w:r w:rsidRPr="004D7B42">
        <w:t xml:space="preserve"> общего пользования</w:t>
      </w:r>
      <w:r>
        <w:t xml:space="preserve"> также</w:t>
      </w:r>
      <w:r w:rsidRPr="004D7B42">
        <w:t xml:space="preserve"> не удовлетворяет нормативным требованиям и составляет </w:t>
      </w:r>
      <w:r>
        <w:t>лишь</w:t>
      </w:r>
      <w:r w:rsidRPr="004D7B42">
        <w:t xml:space="preserve"> </w:t>
      </w:r>
      <w:r>
        <w:t>1,7</w:t>
      </w:r>
      <w:r w:rsidRPr="004D7B42">
        <w:t xml:space="preserve"> кв. м</w:t>
      </w:r>
      <w:r>
        <w:t xml:space="preserve"> на </w:t>
      </w:r>
      <w:r w:rsidRPr="004D7B42">
        <w:t>чел</w:t>
      </w:r>
      <w:r>
        <w:t>овека.</w:t>
      </w:r>
    </w:p>
    <w:p w:rsidR="00BB77CB" w:rsidRPr="004D7B42" w:rsidRDefault="00BB77CB" w:rsidP="00BB77CB">
      <w:r w:rsidRPr="004D7B42">
        <w:t>Плотно</w:t>
      </w:r>
      <w:r>
        <w:t xml:space="preserve">сть улично-дорожной сети (далее </w:t>
      </w:r>
      <w:r w:rsidRPr="004D7B42">
        <w:t xml:space="preserve">– УДС) </w:t>
      </w:r>
      <w:r>
        <w:t>составляет</w:t>
      </w:r>
      <w:r w:rsidRPr="004D7B42">
        <w:t xml:space="preserve"> </w:t>
      </w:r>
      <w:r>
        <w:t>4,6</w:t>
      </w:r>
      <w:r w:rsidRPr="004D7B42">
        <w:t xml:space="preserve"> км/кв. км, что </w:t>
      </w:r>
      <w:r>
        <w:t xml:space="preserve">удовлетворяет нормативным </w:t>
      </w:r>
      <w:r w:rsidRPr="004D7B42">
        <w:t>требовани</w:t>
      </w:r>
      <w:r>
        <w:t>ям</w:t>
      </w:r>
      <w:r w:rsidRPr="004D7B42">
        <w:t>.</w:t>
      </w:r>
      <w:r>
        <w:t xml:space="preserve"> Однако имеются крупные кварт</w:t>
      </w:r>
      <w:r>
        <w:t>а</w:t>
      </w:r>
      <w:r>
        <w:t>лы жилой застройки, для которых данный норматив не обеспечивается.</w:t>
      </w:r>
      <w:r w:rsidRPr="004D7B42">
        <w:t xml:space="preserve"> Учитывая транзитное положение</w:t>
      </w:r>
      <w:r>
        <w:t xml:space="preserve"> планируемой</w:t>
      </w:r>
      <w:r w:rsidRPr="004D7B42">
        <w:t xml:space="preserve"> территории по отношению к магистрал</w:t>
      </w:r>
      <w:r>
        <w:t>ьным улицам общегородского значения</w:t>
      </w:r>
      <w:r w:rsidRPr="004D7B42">
        <w:t xml:space="preserve">, пересекающим ее в различных направлениях, </w:t>
      </w:r>
      <w:r>
        <w:t xml:space="preserve">здесь </w:t>
      </w:r>
      <w:r w:rsidRPr="004D7B42">
        <w:t>необходимы планировочные мероприятия по увеличению плотности маг</w:t>
      </w:r>
      <w:r w:rsidRPr="004D7B42">
        <w:t>и</w:t>
      </w:r>
      <w:r w:rsidRPr="004D7B42">
        <w:t>стральной</w:t>
      </w:r>
      <w:r>
        <w:t xml:space="preserve"> УДС</w:t>
      </w:r>
      <w:r w:rsidRPr="004D7B42">
        <w:t xml:space="preserve"> и </w:t>
      </w:r>
      <w:r>
        <w:t xml:space="preserve">увеличению </w:t>
      </w:r>
      <w:r w:rsidRPr="004D7B42">
        <w:t>пропускной способности транспортных пересеч</w:t>
      </w:r>
      <w:r w:rsidRPr="004D7B42">
        <w:t>е</w:t>
      </w:r>
      <w:r w:rsidRPr="004D7B42">
        <w:t>ний.</w:t>
      </w:r>
    </w:p>
    <w:p w:rsidR="00BB77CB" w:rsidRPr="004D7B42" w:rsidRDefault="00BB77CB" w:rsidP="00BB77CB">
      <w:r w:rsidRPr="004D7B42">
        <w:t xml:space="preserve">Дальнейшее развитие </w:t>
      </w:r>
      <w:r>
        <w:t>планируемой</w:t>
      </w:r>
      <w:r w:rsidRPr="004D7B42">
        <w:t xml:space="preserve"> территории будет зависеть от решения ее основных планировочных проблем, в числе которых можно назвать следу</w:t>
      </w:r>
      <w:r w:rsidRPr="004D7B42">
        <w:t>ю</w:t>
      </w:r>
      <w:r w:rsidRPr="004D7B42">
        <w:t>щие:</w:t>
      </w:r>
    </w:p>
    <w:p w:rsidR="00BB77CB" w:rsidRPr="004D7B42" w:rsidRDefault="00BB77CB" w:rsidP="00BB77CB">
      <w:r w:rsidRPr="004D7B42">
        <w:t>сложившаяся чересполосица в землепользовании и зонировании;</w:t>
      </w:r>
    </w:p>
    <w:p w:rsidR="00BB77CB" w:rsidRPr="004D7B42" w:rsidRDefault="00BB77CB" w:rsidP="00BB77CB">
      <w:r w:rsidRPr="004D7B42">
        <w:t xml:space="preserve">расчлененность </w:t>
      </w:r>
      <w:r>
        <w:t xml:space="preserve">планируемой </w:t>
      </w:r>
      <w:r w:rsidRPr="004D7B42">
        <w:t>территории участками и санитарно-защитными зонами объектов промышленного, коммунально-складского и инж</w:t>
      </w:r>
      <w:r w:rsidRPr="004D7B42">
        <w:t>е</w:t>
      </w:r>
      <w:r w:rsidRPr="004D7B42">
        <w:t>нерного назначения;</w:t>
      </w:r>
    </w:p>
    <w:p w:rsidR="00BB77CB" w:rsidRPr="004D7B42" w:rsidRDefault="00BB77CB" w:rsidP="00BB77CB">
      <w:r>
        <w:t>недостаточная обеспеченность населения местами в детских образовател</w:t>
      </w:r>
      <w:r>
        <w:t>ь</w:t>
      </w:r>
      <w:r>
        <w:t>ных организациях</w:t>
      </w:r>
      <w:r w:rsidRPr="004D7B42">
        <w:t>;</w:t>
      </w:r>
    </w:p>
    <w:p w:rsidR="00BB77CB" w:rsidRPr="004D7B42" w:rsidRDefault="00BB77CB" w:rsidP="00BB77CB">
      <w:r w:rsidRPr="004D7B42">
        <w:t xml:space="preserve">ограничения по транспортному обслуживанию, недостаточное развитие внеуличных видов </w:t>
      </w:r>
      <w:r>
        <w:t>общественного</w:t>
      </w:r>
      <w:r w:rsidRPr="004D7B42">
        <w:t xml:space="preserve"> транспорта.</w:t>
      </w:r>
    </w:p>
    <w:p w:rsidR="00BB77CB" w:rsidRPr="004D7B42" w:rsidRDefault="00BB77CB" w:rsidP="00BB77CB"/>
    <w:p w:rsidR="008A786D" w:rsidRDefault="00BB77CB" w:rsidP="00BB77CB">
      <w:pPr>
        <w:spacing w:line="240" w:lineRule="atLeast"/>
        <w:ind w:firstLine="0"/>
        <w:jc w:val="center"/>
        <w:rPr>
          <w:b/>
        </w:rPr>
      </w:pPr>
      <w:r w:rsidRPr="004D7B42">
        <w:rPr>
          <w:b/>
        </w:rPr>
        <w:t>2. Основные направления градостроительного развития</w:t>
      </w:r>
      <w:r>
        <w:rPr>
          <w:b/>
        </w:rPr>
        <w:t xml:space="preserve"> </w:t>
      </w:r>
    </w:p>
    <w:p w:rsidR="00BB77CB" w:rsidRPr="004D7B42" w:rsidRDefault="00BB77CB" w:rsidP="00BB77CB">
      <w:pPr>
        <w:spacing w:line="240" w:lineRule="atLeast"/>
        <w:ind w:firstLine="0"/>
        <w:jc w:val="center"/>
        <w:rPr>
          <w:b/>
        </w:rPr>
      </w:pPr>
      <w:r>
        <w:rPr>
          <w:b/>
        </w:rPr>
        <w:t>планируемой</w:t>
      </w:r>
      <w:r w:rsidRPr="004D7B42">
        <w:rPr>
          <w:b/>
        </w:rPr>
        <w:t xml:space="preserve"> территории</w:t>
      </w:r>
    </w:p>
    <w:p w:rsidR="00BB77CB" w:rsidRPr="004D7B42" w:rsidRDefault="00BB77CB" w:rsidP="00BB77CB">
      <w:pPr>
        <w:spacing w:line="240" w:lineRule="atLeast"/>
        <w:ind w:firstLine="0"/>
        <w:jc w:val="center"/>
        <w:rPr>
          <w:b/>
        </w:rPr>
      </w:pPr>
    </w:p>
    <w:p w:rsidR="00BB77CB" w:rsidRPr="004D7B42" w:rsidRDefault="00BB77CB" w:rsidP="00BB77CB">
      <w:pPr>
        <w:spacing w:line="240" w:lineRule="atLeast"/>
        <w:ind w:firstLine="0"/>
        <w:jc w:val="center"/>
        <w:rPr>
          <w:b/>
        </w:rPr>
      </w:pPr>
      <w:r w:rsidRPr="004D7B42">
        <w:rPr>
          <w:b/>
        </w:rPr>
        <w:t>2.1. Основные положения</w:t>
      </w:r>
    </w:p>
    <w:p w:rsidR="00BB77CB" w:rsidRPr="004D7B42" w:rsidRDefault="00BB77CB" w:rsidP="00BB77CB">
      <w:pPr>
        <w:jc w:val="center"/>
        <w:rPr>
          <w:b/>
          <w:color w:val="FF0000"/>
        </w:rPr>
      </w:pPr>
    </w:p>
    <w:p w:rsidR="00BB77CB" w:rsidRDefault="00BB77CB" w:rsidP="00BB77CB">
      <w:r>
        <w:t>Решения проекта</w:t>
      </w:r>
      <w:r w:rsidRPr="000E5B5B">
        <w:t xml:space="preserve"> планировки выполнен</w:t>
      </w:r>
      <w:r>
        <w:t>ы</w:t>
      </w:r>
      <w:r w:rsidRPr="000E5B5B">
        <w:t xml:space="preserve"> с учетом основных положений Генерального плана города Новосибирска</w:t>
      </w:r>
      <w:r w:rsidR="00ED601A">
        <w:t>, Правил землепользования и застройки города Новосибирска</w:t>
      </w:r>
      <w:r w:rsidRPr="004D7B42">
        <w:t xml:space="preserve">. </w:t>
      </w:r>
      <w:r w:rsidRPr="005C46E9">
        <w:t xml:space="preserve">Развитие </w:t>
      </w:r>
      <w:r>
        <w:t>план</w:t>
      </w:r>
      <w:r w:rsidRPr="005C46E9">
        <w:t xml:space="preserve">ируемой территории предусматривается на расчетный срок до 2030 года. </w:t>
      </w:r>
    </w:p>
    <w:p w:rsidR="00BB77CB" w:rsidRPr="005C46E9" w:rsidRDefault="00BB77CB" w:rsidP="00BB77CB">
      <w:r w:rsidRPr="005C46E9">
        <w:t xml:space="preserve">Проектом планировки формируется планировочная структура, состоящая из элементов, обозначенных кодом </w:t>
      </w:r>
      <w:r>
        <w:t>302</w:t>
      </w:r>
      <w:r w:rsidRPr="005C46E9">
        <w:t>.</w:t>
      </w:r>
      <w:r>
        <w:t>ХХ</w:t>
      </w:r>
      <w:r w:rsidRPr="005C46E9">
        <w:t xml:space="preserve">.ХХ.ХХ, где </w:t>
      </w:r>
      <w:r>
        <w:t>302</w:t>
      </w:r>
      <w:r w:rsidRPr="005C46E9">
        <w:t xml:space="preserve"> – код планир</w:t>
      </w:r>
      <w:r>
        <w:t>уемой</w:t>
      </w:r>
      <w:r w:rsidRPr="005C46E9">
        <w:t xml:space="preserve"> те</w:t>
      </w:r>
      <w:r w:rsidRPr="005C46E9">
        <w:t>р</w:t>
      </w:r>
      <w:r w:rsidRPr="005C46E9">
        <w:t xml:space="preserve">ритории, </w:t>
      </w:r>
      <w:r w:rsidRPr="00F35116">
        <w:t>302</w:t>
      </w:r>
      <w:r w:rsidRPr="005C46E9">
        <w:t>.</w:t>
      </w:r>
      <w:r>
        <w:t>ХХ</w:t>
      </w:r>
      <w:r w:rsidRPr="005C46E9">
        <w:t xml:space="preserve"> – код</w:t>
      </w:r>
      <w:r>
        <w:t>ы</w:t>
      </w:r>
      <w:r w:rsidRPr="005C46E9">
        <w:t xml:space="preserve"> планир</w:t>
      </w:r>
      <w:r w:rsidR="00630214">
        <w:t>уемых</w:t>
      </w:r>
      <w:r w:rsidRPr="005C46E9">
        <w:t xml:space="preserve"> район</w:t>
      </w:r>
      <w:r>
        <w:t>ов</w:t>
      </w:r>
      <w:r w:rsidRPr="005C46E9">
        <w:t xml:space="preserve">, </w:t>
      </w:r>
      <w:r w:rsidRPr="00F35116">
        <w:t>302</w:t>
      </w:r>
      <w:r w:rsidRPr="005C46E9">
        <w:t>.</w:t>
      </w:r>
      <w:r>
        <w:t>ХХ</w:t>
      </w:r>
      <w:r w:rsidRPr="005C46E9">
        <w:t>.ХХ –</w:t>
      </w:r>
      <w:r>
        <w:t xml:space="preserve"> </w:t>
      </w:r>
      <w:r w:rsidRPr="005C46E9">
        <w:t>коды планир</w:t>
      </w:r>
      <w:r w:rsidR="00630214">
        <w:t>уемых</w:t>
      </w:r>
      <w:r w:rsidRPr="005C46E9">
        <w:t xml:space="preserve"> микрорайонов</w:t>
      </w:r>
      <w:r>
        <w:t xml:space="preserve"> (далее – микрорайонов),</w:t>
      </w:r>
      <w:r w:rsidRPr="005C46E9">
        <w:t xml:space="preserve"> </w:t>
      </w:r>
      <w:r w:rsidRPr="00F35116">
        <w:t>302</w:t>
      </w:r>
      <w:r w:rsidRPr="005C46E9">
        <w:t>.</w:t>
      </w:r>
      <w:r>
        <w:t>ХХ</w:t>
      </w:r>
      <w:r w:rsidRPr="005C46E9">
        <w:t>.ХХ.ХХ – коды планир</w:t>
      </w:r>
      <w:r w:rsidR="00630214">
        <w:t>уемых</w:t>
      </w:r>
      <w:r w:rsidRPr="005C46E9">
        <w:t xml:space="preserve"> ква</w:t>
      </w:r>
      <w:r w:rsidRPr="005C46E9">
        <w:t>р</w:t>
      </w:r>
      <w:r w:rsidRPr="005C46E9">
        <w:t>талов</w:t>
      </w:r>
      <w:r>
        <w:t xml:space="preserve"> </w:t>
      </w:r>
      <w:r w:rsidRPr="000A264E">
        <w:t xml:space="preserve">(далее – </w:t>
      </w:r>
      <w:r>
        <w:t>кварталов</w:t>
      </w:r>
      <w:r w:rsidRPr="000A264E">
        <w:t>)</w:t>
      </w:r>
      <w:r w:rsidRPr="005C46E9">
        <w:t>, описываемых далее. Всего проектом планировки выд</w:t>
      </w:r>
      <w:r w:rsidRPr="005C46E9">
        <w:t>е</w:t>
      </w:r>
      <w:r w:rsidRPr="005C46E9">
        <w:t>лено</w:t>
      </w:r>
      <w:r>
        <w:t xml:space="preserve"> 2 планировочных района с 8 микрорайонами и</w:t>
      </w:r>
      <w:r w:rsidRPr="005C46E9">
        <w:t xml:space="preserve"> 1</w:t>
      </w:r>
      <w:r>
        <w:t>8</w:t>
      </w:r>
      <w:r w:rsidRPr="005C46E9">
        <w:t xml:space="preserve"> квартал</w:t>
      </w:r>
      <w:r>
        <w:t>ами в их составе</w:t>
      </w:r>
      <w:r w:rsidRPr="005C46E9">
        <w:t>. Данные планировочные элементы характеризуются следующими основными п</w:t>
      </w:r>
      <w:r w:rsidRPr="005C46E9">
        <w:t>а</w:t>
      </w:r>
      <w:r w:rsidRPr="005C46E9">
        <w:t>раметрами использования:</w:t>
      </w:r>
    </w:p>
    <w:p w:rsidR="00BB77CB" w:rsidRDefault="008A786D" w:rsidP="00BB77CB">
      <w:r>
        <w:t>м</w:t>
      </w:r>
      <w:r w:rsidR="00BB77CB">
        <w:t xml:space="preserve">икрорайон смешанной застройки </w:t>
      </w:r>
      <w:r w:rsidR="00BB77CB" w:rsidRPr="00F35116">
        <w:t>302</w:t>
      </w:r>
      <w:r w:rsidR="00BB77CB">
        <w:t xml:space="preserve">.01.01 состоит из трех кварталов. Предусматривается развитие квартала </w:t>
      </w:r>
      <w:r w:rsidR="00BB77CB" w:rsidRPr="00F35116">
        <w:t>302</w:t>
      </w:r>
      <w:r w:rsidR="00BB77CB">
        <w:t>.01.01.01 с размещением застройки о</w:t>
      </w:r>
      <w:r w:rsidR="00BB77CB">
        <w:t>б</w:t>
      </w:r>
      <w:r w:rsidR="00BB77CB">
        <w:lastRenderedPageBreak/>
        <w:t xml:space="preserve">щественно-делового и коммунального назначения, автостоянок. Использование территории квартала </w:t>
      </w:r>
      <w:r w:rsidR="00BB77CB" w:rsidRPr="00F35116">
        <w:t>302</w:t>
      </w:r>
      <w:r w:rsidR="006C2410">
        <w:t xml:space="preserve">.01.01.02 предусматривается в соответствии с </w:t>
      </w:r>
      <w:r w:rsidR="00BB77CB">
        <w:t>планиру</w:t>
      </w:r>
      <w:r w:rsidR="00BB77CB">
        <w:t>е</w:t>
      </w:r>
      <w:r w:rsidR="00BB77CB">
        <w:t>м</w:t>
      </w:r>
      <w:r w:rsidR="006C2410">
        <w:t>ым</w:t>
      </w:r>
      <w:r w:rsidR="00BB77CB">
        <w:t xml:space="preserve"> зонировани</w:t>
      </w:r>
      <w:r w:rsidR="006C2410">
        <w:t>ем</w:t>
      </w:r>
      <w:r w:rsidR="00BB77CB">
        <w:t xml:space="preserve">. </w:t>
      </w:r>
      <w:r w:rsidR="00BB77CB" w:rsidRPr="008A49BB">
        <w:t>Развитие квартала 302.01.0</w:t>
      </w:r>
      <w:r w:rsidR="00BB77CB">
        <w:t>1</w:t>
      </w:r>
      <w:r w:rsidR="00BB77CB" w:rsidRPr="008A49BB">
        <w:t>.0</w:t>
      </w:r>
      <w:r w:rsidR="00BB77CB">
        <w:t>3</w:t>
      </w:r>
      <w:r w:rsidR="00BB77CB" w:rsidRPr="008A49BB">
        <w:t xml:space="preserve"> предусматривает замещение малоэтажн</w:t>
      </w:r>
      <w:r w:rsidR="00BB77CB">
        <w:t>ых домов</w:t>
      </w:r>
      <w:r w:rsidR="00BB77CB" w:rsidRPr="008A49BB">
        <w:t xml:space="preserve"> объектами </w:t>
      </w:r>
      <w:r w:rsidR="00BB77CB">
        <w:t>многоэтажной</w:t>
      </w:r>
      <w:r w:rsidR="00BB77CB" w:rsidRPr="008A49BB">
        <w:t xml:space="preserve"> жило</w:t>
      </w:r>
      <w:r w:rsidR="00BB77CB">
        <w:t>й застройки, а также стро</w:t>
      </w:r>
      <w:r w:rsidR="00BB77CB">
        <w:t>и</w:t>
      </w:r>
      <w:r w:rsidR="00BB77CB">
        <w:t>тельство гаражей-стоянок</w:t>
      </w:r>
      <w:r>
        <w:t>;</w:t>
      </w:r>
    </w:p>
    <w:p w:rsidR="00BB77CB" w:rsidRPr="008A49BB" w:rsidRDefault="008A786D" w:rsidP="00BB77CB">
      <w:r>
        <w:t>м</w:t>
      </w:r>
      <w:r w:rsidR="00BB77CB" w:rsidRPr="008A49BB">
        <w:t xml:space="preserve">икрорайон </w:t>
      </w:r>
      <w:r w:rsidR="00BB77CB" w:rsidRPr="00CB5DC2">
        <w:t xml:space="preserve">общественно-жилой </w:t>
      </w:r>
      <w:r w:rsidR="00BB77CB" w:rsidRPr="008A49BB">
        <w:t>застройки 302.01.0</w:t>
      </w:r>
      <w:r w:rsidR="00BB77CB">
        <w:t>2</w:t>
      </w:r>
      <w:r w:rsidR="00BB77CB" w:rsidRPr="008A49BB">
        <w:t xml:space="preserve"> состоит из </w:t>
      </w:r>
      <w:r w:rsidR="00BB77CB">
        <w:t>одного квартала</w:t>
      </w:r>
      <w:r w:rsidR="00BB77CB" w:rsidRPr="008A49BB">
        <w:t xml:space="preserve">. Предусматривается развитие </w:t>
      </w:r>
      <w:r w:rsidR="00BB77CB">
        <w:t xml:space="preserve">данного </w:t>
      </w:r>
      <w:r w:rsidR="00BB77CB" w:rsidRPr="008A49BB">
        <w:t>квартала 302.01.0</w:t>
      </w:r>
      <w:r w:rsidR="00BB77CB">
        <w:t>2</w:t>
      </w:r>
      <w:r w:rsidR="00BB77CB" w:rsidRPr="008A49BB">
        <w:t>.01 с з</w:t>
      </w:r>
      <w:r w:rsidR="00BB77CB">
        <w:t>астро</w:t>
      </w:r>
      <w:r w:rsidR="00BB77CB">
        <w:t>й</w:t>
      </w:r>
      <w:r w:rsidR="00BB77CB">
        <w:t xml:space="preserve">кой </w:t>
      </w:r>
      <w:r w:rsidR="00BB77CB" w:rsidRPr="00D347EB">
        <w:t xml:space="preserve">производственной </w:t>
      </w:r>
      <w:r w:rsidR="00BB77CB">
        <w:t>площадки многоэтажным домами с объектами обслужив</w:t>
      </w:r>
      <w:r w:rsidR="00BB77CB">
        <w:t>а</w:t>
      </w:r>
      <w:r w:rsidR="00BB77CB">
        <w:t>ния населения (детским садом, общеобразовательной школой и др.), автостоянк</w:t>
      </w:r>
      <w:r w:rsidR="00BB77CB">
        <w:t>а</w:t>
      </w:r>
      <w:r w:rsidR="00BB77CB">
        <w:t>ми</w:t>
      </w:r>
      <w:r>
        <w:t>;</w:t>
      </w:r>
      <w:r w:rsidR="00BB77CB" w:rsidRPr="008A49BB">
        <w:t xml:space="preserve"> </w:t>
      </w:r>
    </w:p>
    <w:p w:rsidR="00BB77CB" w:rsidRDefault="008A786D" w:rsidP="00BB77CB">
      <w:r>
        <w:t>м</w:t>
      </w:r>
      <w:r w:rsidR="00BB77CB" w:rsidRPr="008A49BB">
        <w:t xml:space="preserve">икрорайон </w:t>
      </w:r>
      <w:r w:rsidR="00BB77CB">
        <w:t>общественно-жилой</w:t>
      </w:r>
      <w:r w:rsidR="00BB77CB" w:rsidRPr="008A49BB">
        <w:t xml:space="preserve"> застройки 302.01.0</w:t>
      </w:r>
      <w:r w:rsidR="00BB77CB">
        <w:t>3</w:t>
      </w:r>
      <w:r w:rsidR="00BB77CB" w:rsidRPr="008A49BB">
        <w:t xml:space="preserve"> состоит из двух ква</w:t>
      </w:r>
      <w:r w:rsidR="00BB77CB" w:rsidRPr="008A49BB">
        <w:t>р</w:t>
      </w:r>
      <w:r w:rsidR="00BB77CB" w:rsidRPr="008A49BB">
        <w:t>талов. Предусматривается развитие квартала 302.01.0</w:t>
      </w:r>
      <w:r w:rsidR="00BB77CB">
        <w:t>3</w:t>
      </w:r>
      <w:r w:rsidR="00BB77CB" w:rsidRPr="008A49BB">
        <w:t>.01 с размещением застро</w:t>
      </w:r>
      <w:r w:rsidR="00BB77CB" w:rsidRPr="008A49BB">
        <w:t>й</w:t>
      </w:r>
      <w:r w:rsidR="00BB77CB" w:rsidRPr="008A49BB">
        <w:t>ки общественно-делового назначения</w:t>
      </w:r>
      <w:r w:rsidR="00BB77CB">
        <w:t>, расширением существующей общеобраз</w:t>
      </w:r>
      <w:r w:rsidR="00BB77CB">
        <w:t>о</w:t>
      </w:r>
      <w:r w:rsidR="00BB77CB">
        <w:t>вательной школы</w:t>
      </w:r>
      <w:r w:rsidR="00BB77CB" w:rsidRPr="008A49BB">
        <w:t xml:space="preserve">. </w:t>
      </w:r>
      <w:r w:rsidR="00BB77CB">
        <w:t>Развитие</w:t>
      </w:r>
      <w:r w:rsidR="00BB77CB" w:rsidRPr="008A49BB">
        <w:t xml:space="preserve"> квартала 302.01.0</w:t>
      </w:r>
      <w:r w:rsidR="00BB77CB">
        <w:t>3</w:t>
      </w:r>
      <w:r w:rsidR="00BB77CB" w:rsidRPr="008A49BB">
        <w:t>.0</w:t>
      </w:r>
      <w:r w:rsidR="00BB77CB">
        <w:t>2</w:t>
      </w:r>
      <w:r w:rsidR="00BB77CB" w:rsidRPr="008A49BB">
        <w:t xml:space="preserve"> предусматривает </w:t>
      </w:r>
      <w:r w:rsidR="00BB77CB">
        <w:t>замещение малоэтажных домов новыми объектами жилого и общественного назначения, строительство автостоянок</w:t>
      </w:r>
      <w:r>
        <w:t>;</w:t>
      </w:r>
    </w:p>
    <w:p w:rsidR="00BB77CB" w:rsidRDefault="008A786D" w:rsidP="00BB77CB">
      <w:r>
        <w:t>м</w:t>
      </w:r>
      <w:r w:rsidR="00BB77CB" w:rsidRPr="008A49BB">
        <w:t xml:space="preserve">икрорайон </w:t>
      </w:r>
      <w:r w:rsidR="00BB77CB">
        <w:t>общественно-жилой</w:t>
      </w:r>
      <w:r w:rsidR="00BB77CB" w:rsidRPr="008A49BB">
        <w:t xml:space="preserve"> застройки 302.01.0</w:t>
      </w:r>
      <w:r w:rsidR="00BB77CB">
        <w:t>4</w:t>
      </w:r>
      <w:r w:rsidR="00BB77CB" w:rsidRPr="008A49BB">
        <w:t xml:space="preserve"> состоит из двух ква</w:t>
      </w:r>
      <w:r w:rsidR="00BB77CB" w:rsidRPr="008A49BB">
        <w:t>р</w:t>
      </w:r>
      <w:r w:rsidR="00BB77CB" w:rsidRPr="008A49BB">
        <w:t>талов. Предусматривается развитие квартала 302.01.0</w:t>
      </w:r>
      <w:r w:rsidR="00BB77CB">
        <w:t>4</w:t>
      </w:r>
      <w:r w:rsidR="00BB77CB" w:rsidRPr="008A49BB">
        <w:t xml:space="preserve">.01 с размещением </w:t>
      </w:r>
      <w:r w:rsidR="00BB77CB">
        <w:t>упло</w:t>
      </w:r>
      <w:r w:rsidR="00BB77CB">
        <w:t>т</w:t>
      </w:r>
      <w:r w:rsidR="00BB77CB">
        <w:t xml:space="preserve">няющей жилой </w:t>
      </w:r>
      <w:r w:rsidR="00BB77CB" w:rsidRPr="008A49BB">
        <w:t>застройки</w:t>
      </w:r>
      <w:r w:rsidR="00BB77CB">
        <w:t>, строительством автостоянок</w:t>
      </w:r>
      <w:r w:rsidR="00BB77CB" w:rsidRPr="008A49BB">
        <w:t xml:space="preserve">. </w:t>
      </w:r>
      <w:r w:rsidR="00BB77CB">
        <w:t>Развитие</w:t>
      </w:r>
      <w:r w:rsidR="00BB77CB" w:rsidRPr="008A49BB">
        <w:t xml:space="preserve"> квартала 302.01.0</w:t>
      </w:r>
      <w:r w:rsidR="00BB77CB">
        <w:t>4</w:t>
      </w:r>
      <w:r w:rsidR="00BB77CB" w:rsidRPr="008A49BB">
        <w:t>.0</w:t>
      </w:r>
      <w:r w:rsidR="00BB77CB">
        <w:t>2</w:t>
      </w:r>
      <w:r w:rsidR="00BB77CB" w:rsidRPr="008A49BB">
        <w:t xml:space="preserve"> предусматривает </w:t>
      </w:r>
      <w:r w:rsidR="00BB77CB">
        <w:t>строительство объектов многоквартирной жилой застройки с объектами обслуживания населения (детский сад и др.), автостоянок</w:t>
      </w:r>
      <w:r>
        <w:t>;</w:t>
      </w:r>
    </w:p>
    <w:p w:rsidR="00BB77CB" w:rsidRDefault="008A786D" w:rsidP="00BB77CB">
      <w:r>
        <w:t>м</w:t>
      </w:r>
      <w:r w:rsidR="00BB77CB" w:rsidRPr="008A49BB">
        <w:t xml:space="preserve">икрорайон </w:t>
      </w:r>
      <w:r w:rsidR="00BB77CB" w:rsidRPr="00CB5DC2">
        <w:t xml:space="preserve">общественно-жилой </w:t>
      </w:r>
      <w:r w:rsidR="00BB77CB" w:rsidRPr="008A49BB">
        <w:t>застройки 302.01.0</w:t>
      </w:r>
      <w:r w:rsidR="00BB77CB">
        <w:t>5</w:t>
      </w:r>
      <w:r w:rsidR="00BB77CB" w:rsidRPr="008A49BB">
        <w:t xml:space="preserve"> состоит из </w:t>
      </w:r>
      <w:r w:rsidR="00BB77CB">
        <w:t>одного квартала</w:t>
      </w:r>
      <w:r w:rsidR="00BB77CB" w:rsidRPr="008A49BB">
        <w:t>. Предусматривается развитие</w:t>
      </w:r>
      <w:r w:rsidR="00BB77CB">
        <w:t xml:space="preserve"> данного</w:t>
      </w:r>
      <w:r w:rsidR="00BB77CB" w:rsidRPr="008A49BB">
        <w:t xml:space="preserve"> квартала 302.01.0</w:t>
      </w:r>
      <w:r w:rsidR="00BB77CB">
        <w:t>5</w:t>
      </w:r>
      <w:r w:rsidR="00BB77CB" w:rsidRPr="008A49BB">
        <w:t>.01 с</w:t>
      </w:r>
      <w:r w:rsidR="00BB77CB">
        <w:t>о</w:t>
      </w:r>
      <w:r w:rsidR="00BB77CB" w:rsidRPr="008A49BB">
        <w:t xml:space="preserve"> </w:t>
      </w:r>
      <w:r w:rsidR="00BB77CB">
        <w:t>стро</w:t>
      </w:r>
      <w:r w:rsidR="00BB77CB">
        <w:t>и</w:t>
      </w:r>
      <w:r w:rsidR="00BB77CB">
        <w:t>тельством автостоянок</w:t>
      </w:r>
      <w:r>
        <w:t>;</w:t>
      </w:r>
    </w:p>
    <w:p w:rsidR="00BB77CB" w:rsidRDefault="008A786D" w:rsidP="00BB77CB">
      <w:r>
        <w:t>м</w:t>
      </w:r>
      <w:r w:rsidR="00BB77CB">
        <w:t xml:space="preserve">икрорайон </w:t>
      </w:r>
      <w:r w:rsidR="00BB77CB" w:rsidRPr="00CB5DC2">
        <w:t xml:space="preserve">общественно-жилой </w:t>
      </w:r>
      <w:r w:rsidR="00BB77CB">
        <w:t xml:space="preserve">застройки </w:t>
      </w:r>
      <w:r w:rsidR="00BB77CB" w:rsidRPr="00F35116">
        <w:t>302</w:t>
      </w:r>
      <w:r w:rsidR="00BB77CB">
        <w:t>.01.06 состоит из трех ква</w:t>
      </w:r>
      <w:r w:rsidR="00BB77CB">
        <w:t>р</w:t>
      </w:r>
      <w:r w:rsidR="00BB77CB">
        <w:t xml:space="preserve">талов. В квартале </w:t>
      </w:r>
      <w:r w:rsidR="00BB77CB" w:rsidRPr="00F35116">
        <w:t>302</w:t>
      </w:r>
      <w:r w:rsidR="00BB77CB">
        <w:t>.01.06.01 предусматривается размещение здания общих вр</w:t>
      </w:r>
      <w:r w:rsidR="00BB77CB">
        <w:t>а</w:t>
      </w:r>
      <w:r w:rsidR="00BB77CB">
        <w:t xml:space="preserve">чебных практик. </w:t>
      </w:r>
      <w:r w:rsidR="00BB77CB" w:rsidRPr="008A49BB">
        <w:t>Развитие квартала 302.01.0</w:t>
      </w:r>
      <w:r w:rsidR="00BB77CB">
        <w:t>6</w:t>
      </w:r>
      <w:r w:rsidR="00BB77CB" w:rsidRPr="008A49BB">
        <w:t>.0</w:t>
      </w:r>
      <w:r w:rsidR="00BB77CB">
        <w:t>2</w:t>
      </w:r>
      <w:r w:rsidR="00BB77CB" w:rsidRPr="008A49BB">
        <w:t xml:space="preserve"> предусматривает замещение м</w:t>
      </w:r>
      <w:r w:rsidR="00BB77CB" w:rsidRPr="008A49BB">
        <w:t>а</w:t>
      </w:r>
      <w:r w:rsidR="00BB77CB" w:rsidRPr="008A49BB">
        <w:t>лоэтажн</w:t>
      </w:r>
      <w:r w:rsidR="00BB77CB">
        <w:t>ых домов</w:t>
      </w:r>
      <w:r w:rsidR="00BB77CB" w:rsidRPr="008A49BB">
        <w:t xml:space="preserve"> объектами </w:t>
      </w:r>
      <w:r w:rsidR="00BB77CB">
        <w:t>многоэтажной</w:t>
      </w:r>
      <w:r w:rsidR="00BB77CB" w:rsidRPr="008A49BB">
        <w:t xml:space="preserve"> жило</w:t>
      </w:r>
      <w:r w:rsidR="00BB77CB">
        <w:t>й застройки с объектами обсл</w:t>
      </w:r>
      <w:r w:rsidR="00BB77CB">
        <w:t>у</w:t>
      </w:r>
      <w:r w:rsidR="00BB77CB">
        <w:t xml:space="preserve">живания населения (детским садом). </w:t>
      </w:r>
      <w:r w:rsidR="00BB77CB" w:rsidRPr="00813E68">
        <w:t>Развитие квартала 302.01.06.0</w:t>
      </w:r>
      <w:r w:rsidR="00BB77CB">
        <w:t>3</w:t>
      </w:r>
      <w:r w:rsidR="00BB77CB" w:rsidRPr="00813E68">
        <w:t xml:space="preserve"> предусма</w:t>
      </w:r>
      <w:r w:rsidR="00BB77CB" w:rsidRPr="00813E68">
        <w:t>т</w:t>
      </w:r>
      <w:r w:rsidR="00BB77CB" w:rsidRPr="00813E68">
        <w:t>ривает замещение малоэтажных домов объектами многоэтажной жилой застро</w:t>
      </w:r>
      <w:r w:rsidR="00BB77CB" w:rsidRPr="00813E68">
        <w:t>й</w:t>
      </w:r>
      <w:r w:rsidR="00BB77CB" w:rsidRPr="00813E68">
        <w:t>ки</w:t>
      </w:r>
      <w:r w:rsidR="00BB77CB">
        <w:t>, строительство автостоянок</w:t>
      </w:r>
      <w:r>
        <w:t>;</w:t>
      </w:r>
    </w:p>
    <w:p w:rsidR="00BB77CB" w:rsidRDefault="008A786D" w:rsidP="00BB77CB">
      <w:r>
        <w:t>м</w:t>
      </w:r>
      <w:r w:rsidR="00BB77CB" w:rsidRPr="00813E68">
        <w:t>икрорайон общественно-жилой застройки 302.0</w:t>
      </w:r>
      <w:r w:rsidR="00BB77CB">
        <w:t>2</w:t>
      </w:r>
      <w:r w:rsidR="00BB77CB" w:rsidRPr="00813E68">
        <w:t>.0</w:t>
      </w:r>
      <w:r w:rsidR="00BB77CB">
        <w:t>1</w:t>
      </w:r>
      <w:r w:rsidR="00BB77CB" w:rsidRPr="00813E68">
        <w:t xml:space="preserve"> состоит из </w:t>
      </w:r>
      <w:r w:rsidR="00BB77CB">
        <w:t>пяти</w:t>
      </w:r>
      <w:r w:rsidR="00BB77CB" w:rsidRPr="00813E68">
        <w:t xml:space="preserve"> ква</w:t>
      </w:r>
      <w:r w:rsidR="00BB77CB" w:rsidRPr="00813E68">
        <w:t>р</w:t>
      </w:r>
      <w:r w:rsidR="00BB77CB" w:rsidRPr="00813E68">
        <w:t>талов. Развитие квартала 302.02.01.0</w:t>
      </w:r>
      <w:r w:rsidR="00BB77CB">
        <w:t>1</w:t>
      </w:r>
      <w:r w:rsidR="00BB77CB" w:rsidRPr="00813E68">
        <w:t xml:space="preserve"> предусматривает </w:t>
      </w:r>
      <w:r w:rsidR="00BB77CB">
        <w:t>строительство</w:t>
      </w:r>
      <w:r w:rsidR="00BB77CB" w:rsidRPr="00813E68">
        <w:t xml:space="preserve"> многоэта</w:t>
      </w:r>
      <w:r w:rsidR="00BB77CB" w:rsidRPr="00813E68">
        <w:t>ж</w:t>
      </w:r>
      <w:r w:rsidR="00BB77CB" w:rsidRPr="00813E68">
        <w:t>ной жилой</w:t>
      </w:r>
      <w:r w:rsidR="00BB77CB">
        <w:t>, общественной</w:t>
      </w:r>
      <w:r w:rsidR="00BB77CB" w:rsidRPr="00813E68">
        <w:t xml:space="preserve"> застройки</w:t>
      </w:r>
      <w:r w:rsidR="00BB77CB">
        <w:t>,</w:t>
      </w:r>
      <w:r w:rsidR="00BB77CB" w:rsidRPr="00813E68">
        <w:t xml:space="preserve"> </w:t>
      </w:r>
      <w:r w:rsidR="00BB77CB">
        <w:t>пришкольного плавательного бассейна, а</w:t>
      </w:r>
      <w:r w:rsidR="00BB77CB">
        <w:t>в</w:t>
      </w:r>
      <w:r w:rsidR="00BB77CB">
        <w:t>тостоянок</w:t>
      </w:r>
      <w:r w:rsidR="00BB77CB" w:rsidRPr="00813E68">
        <w:t>. В квартале 302.02.01.0</w:t>
      </w:r>
      <w:r w:rsidR="00BB77CB">
        <w:t>2</w:t>
      </w:r>
      <w:r w:rsidR="00BB77CB" w:rsidRPr="00813E68">
        <w:t xml:space="preserve"> предусматривается </w:t>
      </w:r>
      <w:r w:rsidR="00BB77CB" w:rsidRPr="00D347EB">
        <w:t xml:space="preserve">замещение </w:t>
      </w:r>
      <w:r w:rsidR="00BB77CB">
        <w:t>индивидуал</w:t>
      </w:r>
      <w:r w:rsidR="00BB77CB">
        <w:t>ь</w:t>
      </w:r>
      <w:r w:rsidR="00BB77CB">
        <w:t>ной жилой застройки</w:t>
      </w:r>
      <w:r w:rsidR="00BB77CB" w:rsidRPr="00D347EB">
        <w:t xml:space="preserve"> многоэтажн</w:t>
      </w:r>
      <w:r w:rsidR="00BB77CB">
        <w:t xml:space="preserve">ыми </w:t>
      </w:r>
      <w:r w:rsidR="00BB77CB" w:rsidRPr="00D347EB">
        <w:t>жил</w:t>
      </w:r>
      <w:r w:rsidR="00BB77CB">
        <w:t>ыми домами</w:t>
      </w:r>
      <w:r w:rsidR="00BB77CB" w:rsidRPr="00D347EB">
        <w:t>, строительство авто</w:t>
      </w:r>
      <w:r w:rsidR="00BB77CB">
        <w:t>сто</w:t>
      </w:r>
      <w:r w:rsidR="00BB77CB">
        <w:t>я</w:t>
      </w:r>
      <w:r w:rsidR="00BB77CB">
        <w:t>нок</w:t>
      </w:r>
      <w:r w:rsidR="00BB77CB" w:rsidRPr="00813E68">
        <w:t xml:space="preserve">. Развитие квартала 302.02.01.03 предусматривает замещение </w:t>
      </w:r>
      <w:r w:rsidR="00BB77CB" w:rsidRPr="00D347EB">
        <w:t>индивидуальной жилой застройки</w:t>
      </w:r>
      <w:r w:rsidR="00BB77CB">
        <w:t xml:space="preserve"> и строительство </w:t>
      </w:r>
      <w:r w:rsidR="00BB77CB" w:rsidRPr="00710EFB">
        <w:t>объект</w:t>
      </w:r>
      <w:r w:rsidR="00BB77CB">
        <w:t>а</w:t>
      </w:r>
      <w:r w:rsidR="00BB77CB" w:rsidRPr="00710EFB">
        <w:t xml:space="preserve"> физкультурно-оздоровительного назн</w:t>
      </w:r>
      <w:r w:rsidR="00BB77CB" w:rsidRPr="00710EFB">
        <w:t>а</w:t>
      </w:r>
      <w:r w:rsidR="00BB77CB" w:rsidRPr="00710EFB">
        <w:t xml:space="preserve">чения </w:t>
      </w:r>
      <w:r w:rsidR="00BB77CB">
        <w:t>с плавательным бассейном. Р</w:t>
      </w:r>
      <w:r w:rsidR="00BB77CB" w:rsidRPr="00D347EB">
        <w:t xml:space="preserve">азвитие квартала </w:t>
      </w:r>
      <w:r w:rsidR="00BB77CB" w:rsidRPr="00813E68">
        <w:t>302.02.01.0</w:t>
      </w:r>
      <w:r w:rsidR="00BB77CB">
        <w:t>4 предусматрив</w:t>
      </w:r>
      <w:r w:rsidR="00BB77CB">
        <w:t>а</w:t>
      </w:r>
      <w:r w:rsidR="00BB77CB">
        <w:t>ет</w:t>
      </w:r>
      <w:r w:rsidR="00BB77CB" w:rsidRPr="00D347EB">
        <w:t xml:space="preserve"> строительство</w:t>
      </w:r>
      <w:r w:rsidR="00BB77CB">
        <w:t>м</w:t>
      </w:r>
      <w:r w:rsidR="00BB77CB" w:rsidRPr="00D347EB">
        <w:t xml:space="preserve"> авто</w:t>
      </w:r>
      <w:r w:rsidR="00BB77CB">
        <w:t>стоянок.</w:t>
      </w:r>
      <w:r w:rsidR="00BB77CB" w:rsidRPr="00D347EB">
        <w:t xml:space="preserve"> </w:t>
      </w:r>
      <w:r w:rsidR="00BB77CB">
        <w:t xml:space="preserve">В </w:t>
      </w:r>
      <w:r w:rsidR="00BB77CB" w:rsidRPr="00D347EB">
        <w:t>квартал</w:t>
      </w:r>
      <w:r w:rsidR="00BB77CB">
        <w:t>е</w:t>
      </w:r>
      <w:r w:rsidR="00BB77CB" w:rsidRPr="00D347EB">
        <w:t xml:space="preserve"> </w:t>
      </w:r>
      <w:r w:rsidR="00BB77CB" w:rsidRPr="00813E68">
        <w:t>302.02.01.0</w:t>
      </w:r>
      <w:r w:rsidR="00BB77CB">
        <w:t>5 предусматривается бл</w:t>
      </w:r>
      <w:r w:rsidR="00BB77CB">
        <w:t>а</w:t>
      </w:r>
      <w:r w:rsidR="00BB77CB">
        <w:t>гоустройство территории общественной застройки</w:t>
      </w:r>
      <w:r>
        <w:t>;</w:t>
      </w:r>
    </w:p>
    <w:p w:rsidR="00BB77CB" w:rsidRPr="00813E68" w:rsidRDefault="008A786D" w:rsidP="00BB77CB">
      <w:r>
        <w:t>м</w:t>
      </w:r>
      <w:r w:rsidR="00BB77CB" w:rsidRPr="008A49BB">
        <w:t xml:space="preserve">икрорайон </w:t>
      </w:r>
      <w:r w:rsidR="00BB77CB">
        <w:t>общественно-жилой</w:t>
      </w:r>
      <w:r w:rsidR="00BB77CB" w:rsidRPr="008A49BB">
        <w:t xml:space="preserve"> застройки 302.0</w:t>
      </w:r>
      <w:r w:rsidR="00BB77CB">
        <w:t>2</w:t>
      </w:r>
      <w:r w:rsidR="00BB77CB" w:rsidRPr="008A49BB">
        <w:t>.0</w:t>
      </w:r>
      <w:r w:rsidR="00BB77CB">
        <w:t>2</w:t>
      </w:r>
      <w:r w:rsidR="00BB77CB" w:rsidRPr="008A49BB">
        <w:t xml:space="preserve"> состоит из двух ква</w:t>
      </w:r>
      <w:r w:rsidR="00BB77CB" w:rsidRPr="008A49BB">
        <w:t>р</w:t>
      </w:r>
      <w:r w:rsidR="00BB77CB" w:rsidRPr="008A49BB">
        <w:t xml:space="preserve">талов. Предусматривается развитие квартала </w:t>
      </w:r>
      <w:r w:rsidR="00BB77CB" w:rsidRPr="00D347EB">
        <w:t>302.02.02</w:t>
      </w:r>
      <w:r w:rsidR="00BB77CB" w:rsidRPr="008A49BB">
        <w:t xml:space="preserve">.01 </w:t>
      </w:r>
      <w:r w:rsidR="00BB77CB" w:rsidRPr="00D347EB">
        <w:t xml:space="preserve">с застройкой </w:t>
      </w:r>
      <w:r w:rsidR="00BB77CB">
        <w:t>произво</w:t>
      </w:r>
      <w:r w:rsidR="00BB77CB">
        <w:t>д</w:t>
      </w:r>
      <w:r w:rsidR="00BB77CB">
        <w:t>ственной</w:t>
      </w:r>
      <w:r w:rsidR="00BB77CB" w:rsidRPr="00D347EB">
        <w:t xml:space="preserve"> площадки многоэтажным</w:t>
      </w:r>
      <w:r w:rsidR="00F4286A">
        <w:t>и</w:t>
      </w:r>
      <w:r w:rsidR="00BB77CB" w:rsidRPr="00D347EB">
        <w:t xml:space="preserve"> домами с объектами обслуживания насел</w:t>
      </w:r>
      <w:r w:rsidR="00BB77CB" w:rsidRPr="00D347EB">
        <w:t>е</w:t>
      </w:r>
      <w:r w:rsidR="00BB77CB" w:rsidRPr="00D347EB">
        <w:t>ния</w:t>
      </w:r>
      <w:r w:rsidR="00BB77CB">
        <w:t xml:space="preserve"> (детская школа искусств)</w:t>
      </w:r>
      <w:r w:rsidR="00BB77CB" w:rsidRPr="00D347EB">
        <w:t>, авто</w:t>
      </w:r>
      <w:r w:rsidR="00BB77CB">
        <w:t>стоянками</w:t>
      </w:r>
      <w:r w:rsidR="00BB77CB" w:rsidRPr="008A49BB">
        <w:t xml:space="preserve">. </w:t>
      </w:r>
      <w:r w:rsidR="00BB77CB">
        <w:t>Развитие</w:t>
      </w:r>
      <w:r w:rsidR="00BB77CB" w:rsidRPr="008A49BB">
        <w:t xml:space="preserve"> квартала </w:t>
      </w:r>
      <w:r w:rsidR="00BB77CB" w:rsidRPr="00D347EB">
        <w:t>302.02.02</w:t>
      </w:r>
      <w:r w:rsidR="00BB77CB" w:rsidRPr="008A49BB">
        <w:t>.0</w:t>
      </w:r>
      <w:r w:rsidR="00BB77CB">
        <w:t>2</w:t>
      </w:r>
      <w:r w:rsidR="00BB77CB" w:rsidRPr="008A49BB">
        <w:t xml:space="preserve"> предусматривает </w:t>
      </w:r>
      <w:r w:rsidR="00BB77CB" w:rsidRPr="00D347EB">
        <w:t>застройк</w:t>
      </w:r>
      <w:r w:rsidR="00BB77CB">
        <w:t>у</w:t>
      </w:r>
      <w:r w:rsidR="00BB77CB" w:rsidRPr="00D347EB">
        <w:t xml:space="preserve"> производственной площадки многоэтажным домами с </w:t>
      </w:r>
      <w:r w:rsidR="00BB77CB" w:rsidRPr="00D347EB">
        <w:lastRenderedPageBreak/>
        <w:t>объектами обслуживания населения</w:t>
      </w:r>
      <w:r w:rsidR="00BB77CB">
        <w:t xml:space="preserve"> (детским садом, общеобразовательной шк</w:t>
      </w:r>
      <w:r w:rsidR="00BB77CB">
        <w:t>о</w:t>
      </w:r>
      <w:r w:rsidR="00BB77CB">
        <w:t>лой и др.)</w:t>
      </w:r>
      <w:r w:rsidR="00BB77CB" w:rsidRPr="00D347EB">
        <w:t>, авто</w:t>
      </w:r>
      <w:r w:rsidR="00BB77CB">
        <w:t>стоянками, а также замещение индивидуальной жилой застройки объектами общественного и жилого назначения</w:t>
      </w:r>
      <w:r>
        <w:t>.</w:t>
      </w:r>
    </w:p>
    <w:p w:rsidR="00BB77CB" w:rsidRPr="00686066" w:rsidRDefault="00BB77CB" w:rsidP="00BB77CB">
      <w:r>
        <w:t>На расчетный срок 2030 </w:t>
      </w:r>
      <w:r w:rsidRPr="00686066">
        <w:t>года планируется достижение следующих осно</w:t>
      </w:r>
      <w:r w:rsidRPr="00686066">
        <w:t>в</w:t>
      </w:r>
      <w:r w:rsidRPr="00686066">
        <w:t>ных показателей:</w:t>
      </w:r>
    </w:p>
    <w:p w:rsidR="00BB77CB" w:rsidRPr="00686066" w:rsidRDefault="00BB77CB" w:rsidP="00BB77CB">
      <w:r w:rsidRPr="00686066">
        <w:t>числе</w:t>
      </w:r>
      <w:r>
        <w:t>нность населения может составить 51,3 </w:t>
      </w:r>
      <w:r w:rsidRPr="00686066">
        <w:t>тыс. человек при средней ж</w:t>
      </w:r>
      <w:r w:rsidRPr="00686066">
        <w:t>и</w:t>
      </w:r>
      <w:r w:rsidRPr="00686066">
        <w:t xml:space="preserve">лищной обеспеченности </w:t>
      </w:r>
      <w:r>
        <w:t>30</w:t>
      </w:r>
      <w:r w:rsidRPr="00686066">
        <w:t xml:space="preserve"> кв. м</w:t>
      </w:r>
      <w:r>
        <w:t xml:space="preserve"> на 1 человека</w:t>
      </w:r>
      <w:r w:rsidRPr="00686066">
        <w:t>;</w:t>
      </w:r>
    </w:p>
    <w:p w:rsidR="00BB77CB" w:rsidRPr="00686066" w:rsidRDefault="00BB77CB" w:rsidP="00BB77CB">
      <w:r w:rsidRPr="00686066">
        <w:t xml:space="preserve">объем жилищного фонда </w:t>
      </w:r>
      <w:r>
        <w:t xml:space="preserve">может </w:t>
      </w:r>
      <w:r w:rsidRPr="00686066">
        <w:t>дости</w:t>
      </w:r>
      <w:r>
        <w:t>чь</w:t>
      </w:r>
      <w:r w:rsidRPr="00686066">
        <w:t xml:space="preserve"> </w:t>
      </w:r>
      <w:r>
        <w:t>1,54</w:t>
      </w:r>
      <w:r w:rsidRPr="00686066">
        <w:t xml:space="preserve"> млн.</w:t>
      </w:r>
      <w:r w:rsidR="008A786D">
        <w:t xml:space="preserve"> </w:t>
      </w:r>
      <w:r w:rsidRPr="00686066">
        <w:t>кв.</w:t>
      </w:r>
      <w:r w:rsidR="008A786D">
        <w:t xml:space="preserve"> </w:t>
      </w:r>
      <w:r w:rsidRPr="00686066">
        <w:t xml:space="preserve">м с учетом </w:t>
      </w:r>
      <w:r w:rsidR="008A786D">
        <w:br/>
      </w:r>
      <w:r>
        <w:t>0,74</w:t>
      </w:r>
      <w:r w:rsidRPr="00686066">
        <w:t xml:space="preserve"> млн.</w:t>
      </w:r>
      <w:r w:rsidR="008A786D">
        <w:t xml:space="preserve"> </w:t>
      </w:r>
      <w:r w:rsidRPr="00686066">
        <w:t>кв.</w:t>
      </w:r>
      <w:r w:rsidR="008A786D">
        <w:t xml:space="preserve"> </w:t>
      </w:r>
      <w:r w:rsidRPr="00686066">
        <w:t xml:space="preserve">м нового строительства и планируемой убылью в размере </w:t>
      </w:r>
      <w:r>
        <w:t>61</w:t>
      </w:r>
      <w:r w:rsidR="008A786D">
        <w:t> </w:t>
      </w:r>
      <w:r w:rsidRPr="00686066">
        <w:t>тыс. кв. м;</w:t>
      </w:r>
    </w:p>
    <w:p w:rsidR="00BB77CB" w:rsidRPr="00686066" w:rsidRDefault="00BB77CB" w:rsidP="00BB77CB">
      <w:r w:rsidRPr="00686066">
        <w:t xml:space="preserve">объем общественного фонда недвижимости </w:t>
      </w:r>
      <w:r>
        <w:t xml:space="preserve">может </w:t>
      </w:r>
      <w:r w:rsidRPr="00686066">
        <w:t>дости</w:t>
      </w:r>
      <w:r>
        <w:t>чь</w:t>
      </w:r>
      <w:r w:rsidRPr="00686066">
        <w:t xml:space="preserve"> </w:t>
      </w:r>
      <w:r>
        <w:t>0,90</w:t>
      </w:r>
      <w:r w:rsidRPr="00686066">
        <w:t> млн. кв. м, в том числе объекты коммерческой недвижимости</w:t>
      </w:r>
      <w:r>
        <w:t xml:space="preserve"> могут состави</w:t>
      </w:r>
      <w:r w:rsidRPr="00686066">
        <w:t>т</w:t>
      </w:r>
      <w:r>
        <w:t>ь</w:t>
      </w:r>
      <w:r w:rsidRPr="00686066">
        <w:t xml:space="preserve"> </w:t>
      </w:r>
      <w:r>
        <w:t>0,76</w:t>
      </w:r>
      <w:r w:rsidRPr="00686066">
        <w:t> млн. кв. м;</w:t>
      </w:r>
    </w:p>
    <w:p w:rsidR="00BB77CB" w:rsidRDefault="00BB77CB" w:rsidP="00BB77CB">
      <w:r w:rsidRPr="00686066">
        <w:t xml:space="preserve">обеспеченность </w:t>
      </w:r>
      <w:r w:rsidR="00630214">
        <w:t xml:space="preserve">озелененными </w:t>
      </w:r>
      <w:r w:rsidR="00D5480E">
        <w:t xml:space="preserve">территориями </w:t>
      </w:r>
      <w:r w:rsidRPr="00686066">
        <w:t xml:space="preserve">составит </w:t>
      </w:r>
      <w:r w:rsidR="0058519A">
        <w:t>1</w:t>
      </w:r>
      <w:r>
        <w:t>,6 </w:t>
      </w:r>
      <w:r w:rsidRPr="00D33A1B">
        <w:t>кв. м</w:t>
      </w:r>
      <w:r>
        <w:t xml:space="preserve"> на 1 </w:t>
      </w:r>
      <w:r w:rsidRPr="00D33A1B">
        <w:t>чел</w:t>
      </w:r>
      <w:r>
        <w:t>ов</w:t>
      </w:r>
      <w:r>
        <w:t>е</w:t>
      </w:r>
      <w:r>
        <w:t xml:space="preserve">ка. </w:t>
      </w:r>
      <w:r w:rsidRPr="00686066">
        <w:t xml:space="preserve">Население </w:t>
      </w:r>
      <w:r>
        <w:t xml:space="preserve">при этом </w:t>
      </w:r>
      <w:r w:rsidRPr="00686066">
        <w:t xml:space="preserve">будет обеспечиваться необходимым количеством </w:t>
      </w:r>
      <w:r>
        <w:t>данных</w:t>
      </w:r>
      <w:r w:rsidRPr="00686066">
        <w:t xml:space="preserve"> территорий с учетом использования прилегающих к </w:t>
      </w:r>
      <w:r>
        <w:t>планируемой территории</w:t>
      </w:r>
      <w:r w:rsidRPr="00686066">
        <w:t xml:space="preserve"> крупных рекреационных объектов городского значения</w:t>
      </w:r>
      <w:r>
        <w:t>: дендропарка и Новос</w:t>
      </w:r>
      <w:r>
        <w:t>и</w:t>
      </w:r>
      <w:r>
        <w:t>бирского зоопарка</w:t>
      </w:r>
      <w:r w:rsidRPr="00686066">
        <w:t>.</w:t>
      </w:r>
    </w:p>
    <w:p w:rsidR="00BB77CB" w:rsidRPr="00AE0124" w:rsidRDefault="00BB77CB" w:rsidP="00BB77CB">
      <w:r w:rsidRPr="00AE0124">
        <w:t xml:space="preserve">Баланс зонирования </w:t>
      </w:r>
      <w:r>
        <w:t>план</w:t>
      </w:r>
      <w:r w:rsidRPr="00AE0124">
        <w:t>ируемой территории и основные показатели ее и</w:t>
      </w:r>
      <w:r w:rsidRPr="00AE0124">
        <w:t>с</w:t>
      </w:r>
      <w:r w:rsidRPr="00AE0124">
        <w:t>пользования представлены в разделе 4.</w:t>
      </w:r>
    </w:p>
    <w:p w:rsidR="00BB77CB" w:rsidRPr="00686066" w:rsidRDefault="00BB77CB" w:rsidP="00BB77CB">
      <w:pPr>
        <w:widowControl w:val="0"/>
      </w:pPr>
    </w:p>
    <w:p w:rsidR="00BB77CB" w:rsidRPr="00686066" w:rsidRDefault="00BB77CB" w:rsidP="0065240A">
      <w:pPr>
        <w:spacing w:line="240" w:lineRule="atLeast"/>
        <w:ind w:firstLine="0"/>
        <w:jc w:val="center"/>
        <w:rPr>
          <w:b/>
        </w:rPr>
      </w:pPr>
      <w:r w:rsidRPr="00686066">
        <w:rPr>
          <w:b/>
        </w:rPr>
        <w:t>2.</w:t>
      </w:r>
      <w:r>
        <w:rPr>
          <w:b/>
        </w:rPr>
        <w:t>2</w:t>
      </w:r>
      <w:r w:rsidRPr="00686066">
        <w:rPr>
          <w:b/>
        </w:rPr>
        <w:t>. Развитие системы транспортного обслуживания</w:t>
      </w:r>
    </w:p>
    <w:p w:rsidR="00BB77CB" w:rsidRPr="00686066" w:rsidRDefault="00BB77CB" w:rsidP="00BB77CB"/>
    <w:p w:rsidR="00BB77CB" w:rsidRPr="00686066" w:rsidRDefault="00BB77CB" w:rsidP="00BB77CB">
      <w:r w:rsidRPr="00686066">
        <w:t>П</w:t>
      </w:r>
      <w:r>
        <w:t>роектом планировки п</w:t>
      </w:r>
      <w:r w:rsidRPr="00686066">
        <w:t>редусматривается развитие существующих и стро</w:t>
      </w:r>
      <w:r w:rsidRPr="00686066">
        <w:t>и</w:t>
      </w:r>
      <w:r w:rsidRPr="00686066">
        <w:t xml:space="preserve">тельство новых элементов системы транспортного обслуживания </w:t>
      </w:r>
      <w:r>
        <w:t xml:space="preserve">планируемой </w:t>
      </w:r>
      <w:r w:rsidRPr="00686066">
        <w:t>территории. Предусмотрено достижение на расчетный срок плотности УДС в размере 5,1 км/кв. км, что создаст условия для пропуска перспективных тран</w:t>
      </w:r>
      <w:r w:rsidRPr="00686066">
        <w:t>с</w:t>
      </w:r>
      <w:r w:rsidRPr="00686066">
        <w:t>портных потоков. Предусматривается реконструкция существующих и строител</w:t>
      </w:r>
      <w:r w:rsidRPr="00686066">
        <w:t>ь</w:t>
      </w:r>
      <w:r w:rsidRPr="00686066">
        <w:t xml:space="preserve">ство новых элементов УДС, в </w:t>
      </w:r>
      <w:r>
        <w:t>том числе</w:t>
      </w:r>
      <w:r w:rsidRPr="00686066">
        <w:t>:</w:t>
      </w:r>
    </w:p>
    <w:p w:rsidR="00BB77CB" w:rsidRPr="00686066" w:rsidRDefault="00BB77CB" w:rsidP="00BB77CB">
      <w:r>
        <w:t xml:space="preserve">строительство участка </w:t>
      </w:r>
      <w:r w:rsidRPr="00686066">
        <w:t>магистрал</w:t>
      </w:r>
      <w:r>
        <w:t>ьной дороги</w:t>
      </w:r>
      <w:r w:rsidRPr="00686066">
        <w:t xml:space="preserve"> скоростно</w:t>
      </w:r>
      <w:r>
        <w:t>го движения, расп</w:t>
      </w:r>
      <w:r>
        <w:t>о</w:t>
      </w:r>
      <w:r>
        <w:t>ложенного</w:t>
      </w:r>
      <w:r w:rsidRPr="00686066">
        <w:t xml:space="preserve"> в пойме реки 2-</w:t>
      </w:r>
      <w:r w:rsidR="008A786D">
        <w:t>я</w:t>
      </w:r>
      <w:r w:rsidRPr="00686066">
        <w:t xml:space="preserve"> Ельцовк</w:t>
      </w:r>
      <w:r w:rsidR="008A786D">
        <w:t>а</w:t>
      </w:r>
      <w:r w:rsidRPr="00686066">
        <w:t>;</w:t>
      </w:r>
    </w:p>
    <w:p w:rsidR="00BB77CB" w:rsidRPr="00686066" w:rsidRDefault="00BB77CB" w:rsidP="00BB77CB">
      <w:r>
        <w:t xml:space="preserve">реконструкция участков </w:t>
      </w:r>
      <w:r w:rsidRPr="00686066">
        <w:t xml:space="preserve">магистральных улиц </w:t>
      </w:r>
      <w:r>
        <w:t>обще</w:t>
      </w:r>
      <w:r w:rsidRPr="00686066">
        <w:t xml:space="preserve">городского значения </w:t>
      </w:r>
      <w:r>
        <w:t>р</w:t>
      </w:r>
      <w:r>
        <w:t>е</w:t>
      </w:r>
      <w:r>
        <w:t>гулируемого движения</w:t>
      </w:r>
      <w:r w:rsidRPr="00686066">
        <w:t xml:space="preserve"> </w:t>
      </w:r>
      <w:r>
        <w:t xml:space="preserve">по </w:t>
      </w:r>
      <w:r w:rsidRPr="00686066">
        <w:t>ул. Дуси Ковальчук</w:t>
      </w:r>
      <w:r>
        <w:t xml:space="preserve">, ул. </w:t>
      </w:r>
      <w:r w:rsidRPr="00686066">
        <w:t>Жуковского, ул. Плановой, ул. Сухарной;</w:t>
      </w:r>
    </w:p>
    <w:p w:rsidR="00BB77CB" w:rsidRPr="00686066" w:rsidRDefault="00BB77CB" w:rsidP="00BB77CB">
      <w:r>
        <w:t xml:space="preserve">реконструкция </w:t>
      </w:r>
      <w:r w:rsidRPr="00686066">
        <w:t>магистральных улиц районного значен</w:t>
      </w:r>
      <w:r>
        <w:t>ия по ул. Дмитрия Донского, ул. </w:t>
      </w:r>
      <w:r w:rsidRPr="00686066">
        <w:t xml:space="preserve">Дачной, </w:t>
      </w:r>
      <w:r>
        <w:t>ул. Холодильной</w:t>
      </w:r>
      <w:r w:rsidRPr="006309B5">
        <w:t>;</w:t>
      </w:r>
    </w:p>
    <w:p w:rsidR="00BB77CB" w:rsidRPr="00686066" w:rsidRDefault="00BB77CB" w:rsidP="00BB77CB">
      <w:r>
        <w:t xml:space="preserve">строительство и реконструкция </w:t>
      </w:r>
      <w:r w:rsidRPr="00686066">
        <w:t xml:space="preserve">улиц </w:t>
      </w:r>
      <w:r>
        <w:t>в жилой застройке</w:t>
      </w:r>
      <w:r w:rsidRPr="00686066">
        <w:t>.</w:t>
      </w:r>
    </w:p>
    <w:p w:rsidR="00BB77CB" w:rsidRPr="00686066" w:rsidRDefault="00BB77CB" w:rsidP="00BB77CB">
      <w:r w:rsidRPr="00686066">
        <w:t xml:space="preserve">Общая протяженность УДС </w:t>
      </w:r>
      <w:r>
        <w:t xml:space="preserve">планируемой территории предусматривается к </w:t>
      </w:r>
      <w:r w:rsidRPr="00686066">
        <w:t>увелич</w:t>
      </w:r>
      <w:r>
        <w:t>ению</w:t>
      </w:r>
      <w:r w:rsidRPr="00686066">
        <w:t xml:space="preserve"> на </w:t>
      </w:r>
      <w:r>
        <w:t>10</w:t>
      </w:r>
      <w:r w:rsidRPr="00686066">
        <w:t xml:space="preserve"> % </w:t>
      </w:r>
      <w:r>
        <w:t>– до</w:t>
      </w:r>
      <w:r w:rsidRPr="00686066">
        <w:t xml:space="preserve"> </w:t>
      </w:r>
      <w:r>
        <w:t>13,5</w:t>
      </w:r>
      <w:r w:rsidRPr="0047694D">
        <w:t> км.</w:t>
      </w:r>
    </w:p>
    <w:p w:rsidR="00BB77CB" w:rsidRPr="00686066" w:rsidRDefault="00BB77CB" w:rsidP="00BB77CB">
      <w:r w:rsidRPr="00686066">
        <w:t>Положение установленных проектом красных линий определяется шириной проезжей части улиц и дорог, шириной коридоров инженерно-технически</w:t>
      </w:r>
      <w:r>
        <w:t>х</w:t>
      </w:r>
      <w:r w:rsidRPr="00686066">
        <w:t xml:space="preserve"> ко</w:t>
      </w:r>
      <w:r w:rsidRPr="00686066">
        <w:t>м</w:t>
      </w:r>
      <w:r w:rsidRPr="00686066">
        <w:t xml:space="preserve">муникаций, </w:t>
      </w:r>
      <w:r>
        <w:t xml:space="preserve">шириной </w:t>
      </w:r>
      <w:r w:rsidRPr="00686066">
        <w:t>тротуаров</w:t>
      </w:r>
      <w:r>
        <w:t xml:space="preserve"> и</w:t>
      </w:r>
      <w:r w:rsidRPr="00686066">
        <w:t xml:space="preserve"> полос озеленения.</w:t>
      </w:r>
    </w:p>
    <w:p w:rsidR="00BB77CB" w:rsidRPr="00686066" w:rsidRDefault="00BB77CB" w:rsidP="00BB77CB">
      <w:r w:rsidRPr="00686066">
        <w:t xml:space="preserve">Проектом </w:t>
      </w:r>
      <w:r>
        <w:t xml:space="preserve">планировки </w:t>
      </w:r>
      <w:r w:rsidRPr="00686066">
        <w:t xml:space="preserve">учитывается необходимость строительства на </w:t>
      </w:r>
      <w:r>
        <w:t>план</w:t>
      </w:r>
      <w:r>
        <w:t>и</w:t>
      </w:r>
      <w:r>
        <w:t xml:space="preserve">руемой </w:t>
      </w:r>
      <w:r w:rsidRPr="00686066">
        <w:t xml:space="preserve">территории транспортных развязок, в том числе </w:t>
      </w:r>
      <w:r>
        <w:t>разно</w:t>
      </w:r>
      <w:r w:rsidRPr="00686066">
        <w:t>уровн</w:t>
      </w:r>
      <w:r>
        <w:t>евы</w:t>
      </w:r>
      <w:r w:rsidRPr="00686066">
        <w:t>х, с обе</w:t>
      </w:r>
      <w:r w:rsidRPr="00686066">
        <w:t>с</w:t>
      </w:r>
      <w:r w:rsidRPr="00686066">
        <w:t xml:space="preserve">печением пропуска линии скоростного трамвая. </w:t>
      </w:r>
      <w:r>
        <w:t>Разно</w:t>
      </w:r>
      <w:r w:rsidRPr="00686066">
        <w:t>уровн</w:t>
      </w:r>
      <w:r>
        <w:t>евые</w:t>
      </w:r>
      <w:r w:rsidRPr="00686066">
        <w:t xml:space="preserve"> развязки пред</w:t>
      </w:r>
      <w:r w:rsidRPr="00686066">
        <w:t>у</w:t>
      </w:r>
      <w:r w:rsidRPr="00686066">
        <w:t xml:space="preserve">сматриваются на пересечении </w:t>
      </w:r>
      <w:r w:rsidR="00930BC6">
        <w:t xml:space="preserve">планируемой </w:t>
      </w:r>
      <w:r w:rsidRPr="00686066">
        <w:t>магистрал</w:t>
      </w:r>
      <w:r>
        <w:t>ьной дороги</w:t>
      </w:r>
      <w:r w:rsidRPr="00686066">
        <w:t xml:space="preserve"> </w:t>
      </w:r>
      <w:r>
        <w:t xml:space="preserve">скоростного движения </w:t>
      </w:r>
      <w:r w:rsidR="0065240A">
        <w:t xml:space="preserve">– </w:t>
      </w:r>
      <w:r w:rsidR="0065240A" w:rsidRPr="0065240A">
        <w:t xml:space="preserve">Ельцовской </w:t>
      </w:r>
      <w:r w:rsidR="0065240A">
        <w:t xml:space="preserve">магистрали </w:t>
      </w:r>
      <w:r w:rsidRPr="00686066">
        <w:t>с магистрал</w:t>
      </w:r>
      <w:r>
        <w:t xml:space="preserve">ьными улицами общегородского </w:t>
      </w:r>
      <w:r>
        <w:lastRenderedPageBreak/>
        <w:t>значения</w:t>
      </w:r>
      <w:r w:rsidRPr="00686066">
        <w:t xml:space="preserve">, а также на наиболее загруженных пересечениях </w:t>
      </w:r>
      <w:r w:rsidRPr="00A87733">
        <w:t>магистральны</w:t>
      </w:r>
      <w:r>
        <w:t>х</w:t>
      </w:r>
      <w:r w:rsidRPr="00A87733">
        <w:t xml:space="preserve"> улиц общегородского значения </w:t>
      </w:r>
      <w:r w:rsidRPr="00686066">
        <w:t>друг с другом.</w:t>
      </w:r>
    </w:p>
    <w:p w:rsidR="00BB77CB" w:rsidRPr="00686066" w:rsidRDefault="00BB77CB" w:rsidP="00BB77CB">
      <w:r>
        <w:t>Проектом у</w:t>
      </w:r>
      <w:r w:rsidRPr="00686066">
        <w:t>читывается развитие Ленинской линии метрополитена в севе</w:t>
      </w:r>
      <w:r w:rsidRPr="00686066">
        <w:t>р</w:t>
      </w:r>
      <w:r w:rsidRPr="00686066">
        <w:t xml:space="preserve">ном направлении с размещением станции </w:t>
      </w:r>
      <w:r w:rsidRPr="006F3E58">
        <w:t>метро</w:t>
      </w:r>
      <w:r>
        <w:t>политена</w:t>
      </w:r>
      <w:r w:rsidRPr="006F3E58">
        <w:t xml:space="preserve"> </w:t>
      </w:r>
      <w:r>
        <w:t>Ботанический Сад</w:t>
      </w:r>
      <w:r w:rsidRPr="006F3E58">
        <w:t>.</w:t>
      </w:r>
      <w:r w:rsidRPr="00686066">
        <w:t xml:space="preserve"> Н</w:t>
      </w:r>
      <w:r w:rsidRPr="00686066">
        <w:t>о</w:t>
      </w:r>
      <w:r w:rsidRPr="00686066">
        <w:t xml:space="preserve">вая линия скоростного трамвая предусматривается вдоль </w:t>
      </w:r>
      <w:r w:rsidR="00930BC6">
        <w:t xml:space="preserve">планируемой </w:t>
      </w:r>
      <w:r w:rsidRPr="00A87733">
        <w:t>магис</w:t>
      </w:r>
      <w:r w:rsidRPr="00A87733">
        <w:t>т</w:t>
      </w:r>
      <w:r w:rsidRPr="00A87733">
        <w:t>ральной дороги скоростного движения</w:t>
      </w:r>
      <w:r w:rsidR="0065240A">
        <w:t xml:space="preserve"> – </w:t>
      </w:r>
      <w:r w:rsidR="0065240A" w:rsidRPr="0065240A">
        <w:t>Ельцовской</w:t>
      </w:r>
      <w:r w:rsidR="0065240A">
        <w:t xml:space="preserve"> магистрали</w:t>
      </w:r>
      <w:r w:rsidRPr="00686066">
        <w:t>.</w:t>
      </w:r>
    </w:p>
    <w:p w:rsidR="00BB77CB" w:rsidRPr="00686066" w:rsidRDefault="00BB77CB" w:rsidP="00BB77CB">
      <w:r w:rsidRPr="00686066">
        <w:t>Развитие автобусного сообщения предусматривается по магистрал</w:t>
      </w:r>
      <w:r>
        <w:t xml:space="preserve">ьной улице районного значения </w:t>
      </w:r>
      <w:r w:rsidR="008A786D">
        <w:t>-</w:t>
      </w:r>
      <w:r w:rsidRPr="00686066">
        <w:t xml:space="preserve"> ул.</w:t>
      </w:r>
      <w:r>
        <w:t xml:space="preserve"> </w:t>
      </w:r>
      <w:r w:rsidRPr="00686066">
        <w:t>Дачной с разворотом у остановочной</w:t>
      </w:r>
      <w:r>
        <w:t xml:space="preserve"> платформы скоростного трамвая</w:t>
      </w:r>
      <w:r w:rsidRPr="00686066">
        <w:t>. Действующие троллейбусные линии на расчетный срок с</w:t>
      </w:r>
      <w:r w:rsidRPr="00686066">
        <w:t>о</w:t>
      </w:r>
      <w:r w:rsidRPr="00686066">
        <w:t xml:space="preserve">храняются. Общая протяженность линий </w:t>
      </w:r>
      <w:r>
        <w:t>общественного</w:t>
      </w:r>
      <w:r w:rsidRPr="00686066">
        <w:t xml:space="preserve"> транспорта всех видов увеличится на расчетный срок на </w:t>
      </w:r>
      <w:r>
        <w:t>3</w:t>
      </w:r>
      <w:r w:rsidRPr="00686066">
        <w:t xml:space="preserve">1 % и достигнет </w:t>
      </w:r>
      <w:r>
        <w:t>11,0</w:t>
      </w:r>
      <w:r w:rsidRPr="00686066">
        <w:t xml:space="preserve"> км.</w:t>
      </w:r>
    </w:p>
    <w:p w:rsidR="00BB77CB" w:rsidRDefault="00BB77CB" w:rsidP="00BB77CB">
      <w:r w:rsidRPr="00686066">
        <w:t xml:space="preserve">Крупные транспортно-пересадочные узлы формируются в местах пересадки между наземными видами </w:t>
      </w:r>
      <w:r w:rsidRPr="00A87733">
        <w:t xml:space="preserve">общественного </w:t>
      </w:r>
      <w:r w:rsidRPr="00686066">
        <w:t>транспорта и линиями метрополитена, платформами скоростного трамвая: на пл</w:t>
      </w:r>
      <w:r>
        <w:t xml:space="preserve">ощади </w:t>
      </w:r>
      <w:r w:rsidRPr="00686066">
        <w:t xml:space="preserve">им. Калинина, в районе </w:t>
      </w:r>
      <w:r>
        <w:t>перспе</w:t>
      </w:r>
      <w:r>
        <w:t>к</w:t>
      </w:r>
      <w:r>
        <w:t xml:space="preserve">тивной </w:t>
      </w:r>
      <w:r w:rsidRPr="00B9247F">
        <w:t>станции метро</w:t>
      </w:r>
      <w:r>
        <w:t>политена</w:t>
      </w:r>
      <w:r w:rsidRPr="00B9247F">
        <w:t xml:space="preserve"> </w:t>
      </w:r>
      <w:r>
        <w:t>Ботанический Сад</w:t>
      </w:r>
      <w:r w:rsidRPr="00686066">
        <w:t xml:space="preserve">, </w:t>
      </w:r>
      <w:r>
        <w:t>на пересечении</w:t>
      </w:r>
      <w:r w:rsidRPr="00686066">
        <w:t xml:space="preserve"> </w:t>
      </w:r>
      <w:r>
        <w:t xml:space="preserve">перспективной </w:t>
      </w:r>
      <w:r w:rsidRPr="00686066">
        <w:t>линии скоростного трамвая с ул. Жуковского</w:t>
      </w:r>
      <w:r>
        <w:t>, на пересечении улиц Дуси Ковал</w:t>
      </w:r>
      <w:r>
        <w:t>ь</w:t>
      </w:r>
      <w:r>
        <w:t>чук и Сухарной.</w:t>
      </w:r>
    </w:p>
    <w:p w:rsidR="00BB77CB" w:rsidRDefault="00BB77CB" w:rsidP="00BB77CB">
      <w:r w:rsidRPr="00BB169F">
        <w:t xml:space="preserve">На </w:t>
      </w:r>
      <w:r>
        <w:t xml:space="preserve">планируемой </w:t>
      </w:r>
      <w:r w:rsidRPr="00BB169F">
        <w:t>территории формируется сеть пешеходного движения, представленная системой бульваров,</w:t>
      </w:r>
      <w:r>
        <w:t xml:space="preserve"> </w:t>
      </w:r>
      <w:r w:rsidRPr="00BB169F">
        <w:t xml:space="preserve">тротуарами, </w:t>
      </w:r>
      <w:r>
        <w:t>пешеходными аллеями,</w:t>
      </w:r>
      <w:r w:rsidRPr="00BB169F">
        <w:t xml:space="preserve"> доро</w:t>
      </w:r>
      <w:r w:rsidRPr="00BB169F">
        <w:t>ж</w:t>
      </w:r>
      <w:r w:rsidRPr="00BB169F">
        <w:t>ками внутриквартальных территорий, пешеходными площадями при транспортно-пересадочных узлах и объектах массового посещения. Сеть пешеходн</w:t>
      </w:r>
      <w:r>
        <w:t>ого движ</w:t>
      </w:r>
      <w:r>
        <w:t>е</w:t>
      </w:r>
      <w:r>
        <w:t>ния</w:t>
      </w:r>
      <w:r w:rsidRPr="00BB169F">
        <w:t xml:space="preserve"> ориентируется в направлении объект</w:t>
      </w:r>
      <w:r>
        <w:t>ов</w:t>
      </w:r>
      <w:r w:rsidRPr="00BB169F">
        <w:t xml:space="preserve"> массового посещения, в первую оч</w:t>
      </w:r>
      <w:r w:rsidRPr="00BB169F">
        <w:t>е</w:t>
      </w:r>
      <w:r w:rsidRPr="00BB169F">
        <w:t xml:space="preserve">редь – к транспортно-пересадочным узлам. </w:t>
      </w:r>
    </w:p>
    <w:p w:rsidR="00BB77CB" w:rsidRDefault="00BB77CB" w:rsidP="00BB77CB">
      <w:r w:rsidRPr="00BB169F">
        <w:t>Предусматривается развитие многоуровневой системы хранения индивид</w:t>
      </w:r>
      <w:r w:rsidRPr="00BB169F">
        <w:t>у</w:t>
      </w:r>
      <w:r w:rsidRPr="00BB169F">
        <w:t xml:space="preserve">ального автотранспорта. Выделяются зоны размещения многоуровневых </w:t>
      </w:r>
      <w:r>
        <w:t>авт</w:t>
      </w:r>
      <w:r>
        <w:t>о</w:t>
      </w:r>
      <w:r>
        <w:t>стоянок</w:t>
      </w:r>
      <w:r w:rsidRPr="00BB169F">
        <w:t xml:space="preserve"> и станций технического обслуживания (далее – СТО) городского обсл</w:t>
      </w:r>
      <w:r w:rsidRPr="00BB169F">
        <w:t>у</w:t>
      </w:r>
      <w:r w:rsidRPr="00BB169F">
        <w:t xml:space="preserve">живания </w:t>
      </w:r>
      <w:r>
        <w:t>с радиусами доступности до 1500 </w:t>
      </w:r>
      <w:r w:rsidRPr="00BB169F">
        <w:t xml:space="preserve">м и вместимостью до 500 машино-мест. </w:t>
      </w:r>
    </w:p>
    <w:p w:rsidR="00BB77CB" w:rsidRPr="00BB169F" w:rsidRDefault="00BB77CB" w:rsidP="00BB77CB">
      <w:r>
        <w:t>А</w:t>
      </w:r>
      <w:r w:rsidRPr="00BB169F">
        <w:t xml:space="preserve">втостоянки местного обслуживания размещаются в пределах земельных участков объектов капитального строительства. В состав проезжей части улиц </w:t>
      </w:r>
      <w:r>
        <w:t>в жилой застройке</w:t>
      </w:r>
      <w:r w:rsidRPr="00BB169F">
        <w:t>, местных</w:t>
      </w:r>
      <w:r w:rsidRPr="004D7B42">
        <w:rPr>
          <w:color w:val="FF0000"/>
        </w:rPr>
        <w:t xml:space="preserve"> </w:t>
      </w:r>
      <w:r w:rsidRPr="00BB169F">
        <w:t>проездов магистральных улиц включаются дополн</w:t>
      </w:r>
      <w:r w:rsidRPr="00BB169F">
        <w:t>и</w:t>
      </w:r>
      <w:r w:rsidRPr="00BB169F">
        <w:t xml:space="preserve">тельные полосы, используемые для временного хранения автотранспорта. </w:t>
      </w:r>
      <w:r>
        <w:t>Пер</w:t>
      </w:r>
      <w:r>
        <w:t>е</w:t>
      </w:r>
      <w:r>
        <w:t>численные</w:t>
      </w:r>
      <w:r w:rsidRPr="00BB169F">
        <w:t xml:space="preserve"> мероприятия позволят организовать на</w:t>
      </w:r>
      <w:r>
        <w:t xml:space="preserve"> планируемой</w:t>
      </w:r>
      <w:r w:rsidRPr="00BB169F">
        <w:t xml:space="preserve"> территории </w:t>
      </w:r>
      <w:r>
        <w:t>23,6</w:t>
      </w:r>
      <w:r w:rsidR="00101D3B">
        <w:t> </w:t>
      </w:r>
      <w:r w:rsidRPr="00BB169F">
        <w:t>тыс. машино-мест в составе автостояно</w:t>
      </w:r>
      <w:r>
        <w:t>к всех видов, в том числе 10,5 </w:t>
      </w:r>
      <w:r w:rsidRPr="00BB169F">
        <w:t>тыс.</w:t>
      </w:r>
      <w:r w:rsidR="00101D3B">
        <w:t> </w:t>
      </w:r>
      <w:r w:rsidRPr="00BB169F">
        <w:t>машино-мест</w:t>
      </w:r>
      <w:r>
        <w:t xml:space="preserve"> </w:t>
      </w:r>
      <w:r w:rsidRPr="00BB169F">
        <w:t xml:space="preserve">в </w:t>
      </w:r>
      <w:r>
        <w:t>крытых автостоянках</w:t>
      </w:r>
      <w:r w:rsidRPr="00BB169F">
        <w:t xml:space="preserve">. </w:t>
      </w:r>
      <w:r>
        <w:t>Дополнительно п</w:t>
      </w:r>
      <w:r w:rsidRPr="00BB169F">
        <w:t>редусматривае</w:t>
      </w:r>
      <w:r w:rsidRPr="00BB169F">
        <w:t>т</w:t>
      </w:r>
      <w:r w:rsidRPr="00BB169F">
        <w:t xml:space="preserve">ся размещение СТО индивидуального </w:t>
      </w:r>
      <w:r>
        <w:t>авто</w:t>
      </w:r>
      <w:r w:rsidRPr="00BB169F">
        <w:t xml:space="preserve">транспорта и автозаправочных станций общим объемом </w:t>
      </w:r>
      <w:r>
        <w:t>40</w:t>
      </w:r>
      <w:r w:rsidRPr="00BB169F">
        <w:t xml:space="preserve"> постов и </w:t>
      </w:r>
      <w:r>
        <w:t>8</w:t>
      </w:r>
      <w:r w:rsidRPr="00BB169F">
        <w:t xml:space="preserve"> автозаправочных мест соответственно с учетом существующих и частично сохраняемых </w:t>
      </w:r>
      <w:r>
        <w:t xml:space="preserve">на планируемой территории </w:t>
      </w:r>
      <w:r w:rsidRPr="00BB169F">
        <w:t>объектов.</w:t>
      </w:r>
    </w:p>
    <w:p w:rsidR="00BB77CB" w:rsidRDefault="00BB77CB" w:rsidP="00BB77CB">
      <w:pPr>
        <w:rPr>
          <w:b/>
        </w:rPr>
      </w:pPr>
    </w:p>
    <w:p w:rsidR="00BB77CB" w:rsidRPr="00BB169F" w:rsidRDefault="00BB77CB" w:rsidP="00101D3B">
      <w:pPr>
        <w:ind w:firstLine="0"/>
        <w:jc w:val="center"/>
        <w:rPr>
          <w:b/>
        </w:rPr>
      </w:pPr>
      <w:r w:rsidRPr="00BB169F">
        <w:rPr>
          <w:b/>
        </w:rPr>
        <w:t>2.</w:t>
      </w:r>
      <w:r w:rsidR="0065240A">
        <w:rPr>
          <w:b/>
        </w:rPr>
        <w:t>3</w:t>
      </w:r>
      <w:r w:rsidRPr="00BB169F">
        <w:rPr>
          <w:b/>
        </w:rPr>
        <w:t>. Развитие систем инженерно-технического обеспечения</w:t>
      </w:r>
    </w:p>
    <w:p w:rsidR="00BB77CB" w:rsidRPr="00BB169F" w:rsidRDefault="00BB77CB" w:rsidP="00BB77CB">
      <w:pPr>
        <w:rPr>
          <w:b/>
        </w:rPr>
      </w:pPr>
    </w:p>
    <w:p w:rsidR="00BB77CB" w:rsidRPr="00BB169F" w:rsidRDefault="00BB77CB" w:rsidP="00BB77CB">
      <w:r w:rsidRPr="00BB169F">
        <w:t xml:space="preserve">На </w:t>
      </w:r>
      <w:r>
        <w:t xml:space="preserve">планируемой </w:t>
      </w:r>
      <w:r w:rsidRPr="00BB169F">
        <w:t>территории в настоящее время эксплуатируются городские и местные системы инженерно-технического обеспечения.</w:t>
      </w:r>
    </w:p>
    <w:p w:rsidR="00BB77CB" w:rsidRPr="00D45CDF" w:rsidRDefault="00BB77CB" w:rsidP="00BB77CB">
      <w:r w:rsidRPr="00BB169F">
        <w:t>Водоснабжение осуществляется от сетей городского водопровода. Осно</w:t>
      </w:r>
      <w:r w:rsidRPr="00BB169F">
        <w:t>в</w:t>
      </w:r>
      <w:r w:rsidRPr="00BB169F">
        <w:t>ные магистрали водоснабжения закольцованы. Схема подачи воды к потребит</w:t>
      </w:r>
      <w:r w:rsidRPr="00BB169F">
        <w:t>е</w:t>
      </w:r>
      <w:r w:rsidRPr="00BB169F">
        <w:t>лям</w:t>
      </w:r>
      <w:r>
        <w:t xml:space="preserve"> – </w:t>
      </w:r>
      <w:r w:rsidRPr="00D45CDF">
        <w:t>тупиковая. Водоотведение большей части</w:t>
      </w:r>
      <w:r>
        <w:t xml:space="preserve"> планируемой</w:t>
      </w:r>
      <w:r w:rsidRPr="00D45CDF">
        <w:t xml:space="preserve"> территории</w:t>
      </w:r>
      <w:r>
        <w:t xml:space="preserve"> – </w:t>
      </w:r>
      <w:r w:rsidRPr="00D45CDF">
        <w:t>це</w:t>
      </w:r>
      <w:r w:rsidRPr="00D45CDF">
        <w:t>н</w:t>
      </w:r>
      <w:r w:rsidRPr="00D45CDF">
        <w:lastRenderedPageBreak/>
        <w:t xml:space="preserve">трализованное. Объекты индивидуальной жилой застройки канализуются через выгребы. </w:t>
      </w:r>
    </w:p>
    <w:p w:rsidR="00BB77CB" w:rsidRPr="00D45CDF" w:rsidRDefault="00BB77CB" w:rsidP="00BB77CB">
      <w:r w:rsidRPr="00D45CDF">
        <w:t>Теплоснабжение</w:t>
      </w:r>
      <w:r w:rsidRPr="00D45CDF">
        <w:rPr>
          <w:color w:val="FF0000"/>
        </w:rPr>
        <w:t xml:space="preserve"> </w:t>
      </w:r>
      <w:r w:rsidRPr="00D45CDF">
        <w:t>потребителей осуществляется от теплоэлектроцентралей (</w:t>
      </w:r>
      <w:r w:rsidRPr="00AC1158">
        <w:t>далее – ТЭЦ)</w:t>
      </w:r>
      <w:r w:rsidRPr="00D45CDF">
        <w:t xml:space="preserve"> ТЭЦ-4, ТЭЦ-5, местных котельных</w:t>
      </w:r>
      <w:r>
        <w:t>, расположенных</w:t>
      </w:r>
      <w:r w:rsidRPr="00D45CDF">
        <w:t xml:space="preserve"> на площадках </w:t>
      </w:r>
      <w:r w:rsidR="00916462">
        <w:t>акционерного общества (далее – АО)</w:t>
      </w:r>
      <w:r w:rsidR="00916462" w:rsidRPr="00D45CDF">
        <w:t xml:space="preserve"> </w:t>
      </w:r>
      <w:r w:rsidRPr="00D45CDF">
        <w:t>«Новосиб</w:t>
      </w:r>
      <w:r>
        <w:t>ирский мясоконсервный комб</w:t>
      </w:r>
      <w:r>
        <w:t>и</w:t>
      </w:r>
      <w:r>
        <w:t>нат» и др</w:t>
      </w:r>
      <w:r w:rsidRPr="00D45CDF">
        <w:t>. Магистральные тепловые сети закольцованы от ТЭЦ и имеют пер</w:t>
      </w:r>
      <w:r w:rsidRPr="00D45CDF">
        <w:t>е</w:t>
      </w:r>
      <w:r w:rsidRPr="00D45CDF">
        <w:t>мычки с магистральными сетями котельных. Часть потребителей производстве</w:t>
      </w:r>
      <w:r w:rsidRPr="00D45CDF">
        <w:t>н</w:t>
      </w:r>
      <w:r w:rsidRPr="00D45CDF">
        <w:t>ных, коммунально-складских зон и объекты индивидуального жилья отапливаю</w:t>
      </w:r>
      <w:r w:rsidRPr="00D45CDF">
        <w:t>т</w:t>
      </w:r>
      <w:r w:rsidRPr="00D45CDF">
        <w:t>ся от собственных котельных. Централизованное теплоснабжение и горячее вод</w:t>
      </w:r>
      <w:r w:rsidRPr="00D45CDF">
        <w:t>о</w:t>
      </w:r>
      <w:r w:rsidRPr="00D45CDF">
        <w:t>снабжение обеспечиваются от центральных тепловых пунктов (</w:t>
      </w:r>
      <w:r w:rsidRPr="00AC1158">
        <w:t xml:space="preserve">далее </w:t>
      </w:r>
      <w:r>
        <w:t>–</w:t>
      </w:r>
      <w:r w:rsidRPr="00AC1158">
        <w:t xml:space="preserve"> ЦТП).</w:t>
      </w:r>
      <w:r w:rsidRPr="00D45CDF">
        <w:t xml:space="preserve"> </w:t>
      </w:r>
    </w:p>
    <w:p w:rsidR="00BB77CB" w:rsidRPr="00D45CDF" w:rsidRDefault="00BB77CB" w:rsidP="00BB77CB">
      <w:r w:rsidRPr="00D45CDF">
        <w:t xml:space="preserve">Электроснабжение осуществляется от понизительных подстанций (далее – </w:t>
      </w:r>
      <w:r w:rsidRPr="00AC1158">
        <w:t>ПС)</w:t>
      </w:r>
      <w:r>
        <w:t xml:space="preserve"> ПС-110 кВ «Мясокомбинатская», ПС-110 </w:t>
      </w:r>
      <w:r w:rsidRPr="00D45CDF">
        <w:t>кВ «Ельцовская</w:t>
      </w:r>
      <w:r>
        <w:t>»</w:t>
      </w:r>
      <w:r w:rsidRPr="00D45CDF">
        <w:t xml:space="preserve">. Распределение </w:t>
      </w:r>
      <w:r>
        <w:t xml:space="preserve">электроэнергии </w:t>
      </w:r>
      <w:r w:rsidRPr="00D45CDF">
        <w:t>осуществляется через распределите</w:t>
      </w:r>
      <w:r>
        <w:t>льные пункты (далее – РП) РП-10 </w:t>
      </w:r>
      <w:r w:rsidRPr="00D45CDF">
        <w:t>кВ, ра</w:t>
      </w:r>
      <w:r>
        <w:t>сположенных</w:t>
      </w:r>
      <w:r w:rsidRPr="00D45CDF">
        <w:t xml:space="preserve"> на </w:t>
      </w:r>
      <w:r>
        <w:t>планируемой</w:t>
      </w:r>
      <w:r w:rsidRPr="00D45CDF">
        <w:t xml:space="preserve"> и прилегающих территориях. </w:t>
      </w:r>
      <w:r>
        <w:t>План</w:t>
      </w:r>
      <w:r>
        <w:t>и</w:t>
      </w:r>
      <w:r>
        <w:t>руемую т</w:t>
      </w:r>
      <w:r w:rsidRPr="00D45CDF">
        <w:t xml:space="preserve">ерриторию, в том числе ее селитебную часть, пересекают </w:t>
      </w:r>
      <w:r>
        <w:t xml:space="preserve">воздушные </w:t>
      </w:r>
      <w:r w:rsidRPr="00D45CDF">
        <w:t>линии электропередач</w:t>
      </w:r>
      <w:r>
        <w:t xml:space="preserve"> (далее – ВЛ) ВЛ-220 кВ, ВЛ-110 кВ, ВЛ-35 </w:t>
      </w:r>
      <w:r w:rsidRPr="00D45CDF">
        <w:t>кВ.</w:t>
      </w:r>
    </w:p>
    <w:p w:rsidR="00BB77CB" w:rsidRPr="00D45CDF" w:rsidRDefault="00BB77CB" w:rsidP="00BB77CB">
      <w:r>
        <w:t>Планируемая т</w:t>
      </w:r>
      <w:r w:rsidRPr="00D45CDF">
        <w:t>ерритория частично газифицирована. Газоснабжение осущ</w:t>
      </w:r>
      <w:r w:rsidRPr="00D45CDF">
        <w:t>е</w:t>
      </w:r>
      <w:r w:rsidRPr="00D45CDF">
        <w:t xml:space="preserve">ствляется от </w:t>
      </w:r>
      <w:r w:rsidRPr="00D002EB">
        <w:t>газопроводов высокого давления, проложенных по ул. Северной, ул. Жуковского, ул. Плановой, ул. Сухарной через газо</w:t>
      </w:r>
      <w:r>
        <w:t xml:space="preserve">регуляторные </w:t>
      </w:r>
      <w:r w:rsidRPr="00D002EB">
        <w:t>пункты (д</w:t>
      </w:r>
      <w:r w:rsidRPr="00D002EB">
        <w:t>а</w:t>
      </w:r>
      <w:r w:rsidRPr="00D002EB">
        <w:t xml:space="preserve">лее </w:t>
      </w:r>
      <w:r>
        <w:t>–</w:t>
      </w:r>
      <w:r w:rsidRPr="00D002EB">
        <w:t xml:space="preserve"> ГРП). Часть жилой застройки квартала </w:t>
      </w:r>
      <w:r>
        <w:t>302.</w:t>
      </w:r>
      <w:r w:rsidRPr="00EA5C26">
        <w:t>01.02.01</w:t>
      </w:r>
      <w:r w:rsidRPr="00D002EB">
        <w:t xml:space="preserve"> снабжается сжиженным углеводородным газом (далее </w:t>
      </w:r>
      <w:r>
        <w:t>–</w:t>
      </w:r>
      <w:r w:rsidRPr="00D002EB">
        <w:t xml:space="preserve"> СУГ) от расположенных здесь резервуарных у</w:t>
      </w:r>
      <w:r w:rsidRPr="00D002EB">
        <w:t>с</w:t>
      </w:r>
      <w:r w:rsidRPr="00D002EB">
        <w:t>тановок.</w:t>
      </w:r>
    </w:p>
    <w:p w:rsidR="00BB77CB" w:rsidRPr="00D45CDF" w:rsidRDefault="00BB77CB" w:rsidP="00BB77CB">
      <w:r w:rsidRPr="00D45CDF">
        <w:t>Водоотведение ливневых стоков осуществляется через закрытую систему</w:t>
      </w:r>
      <w:r>
        <w:t xml:space="preserve"> отвода со сбросом в русло рек</w:t>
      </w:r>
      <w:r w:rsidRPr="00D45CDF">
        <w:t xml:space="preserve"> 2-</w:t>
      </w:r>
      <w:r w:rsidR="00101D3B">
        <w:t>я</w:t>
      </w:r>
      <w:r w:rsidRPr="00D45CDF">
        <w:t xml:space="preserve"> Ельцовк</w:t>
      </w:r>
      <w:r w:rsidR="00101D3B">
        <w:t>а</w:t>
      </w:r>
      <w:r>
        <w:t xml:space="preserve"> и Оби</w:t>
      </w:r>
      <w:r w:rsidRPr="00D45CDF">
        <w:t>. Сброс организован без предв</w:t>
      </w:r>
      <w:r w:rsidRPr="00D45CDF">
        <w:t>а</w:t>
      </w:r>
      <w:r w:rsidRPr="00D45CDF">
        <w:t>рительной очистки. Отвод стоков с территорий, застроенных многоэтажными зданиями, осуществляется с использованием ливневой канализации. С территории индивидуальной жилой застройки отвод</w:t>
      </w:r>
      <w:r>
        <w:t xml:space="preserve"> ливневых</w:t>
      </w:r>
      <w:r w:rsidRPr="00D45CDF">
        <w:t xml:space="preserve"> стоков не организован.</w:t>
      </w:r>
    </w:p>
    <w:p w:rsidR="00BB77CB" w:rsidRPr="00D45CDF" w:rsidRDefault="00BB77CB" w:rsidP="00BB77CB">
      <w:r w:rsidRPr="00D45CDF">
        <w:t>Для дальнейшего развития</w:t>
      </w:r>
      <w:r>
        <w:t xml:space="preserve"> планируемой</w:t>
      </w:r>
      <w:r w:rsidRPr="00D45CDF">
        <w:t xml:space="preserve"> территории, инженерного обесп</w:t>
      </w:r>
      <w:r w:rsidRPr="00D45CDF">
        <w:t>е</w:t>
      </w:r>
      <w:r w:rsidRPr="00D45CDF">
        <w:t xml:space="preserve">чения новых объектов застройки </w:t>
      </w:r>
      <w:r>
        <w:t xml:space="preserve">проектом планировки </w:t>
      </w:r>
      <w:r w:rsidRPr="00D45CDF">
        <w:t>предусмотрено размещ</w:t>
      </w:r>
      <w:r w:rsidRPr="00D45CDF">
        <w:t>е</w:t>
      </w:r>
      <w:r w:rsidRPr="00D45CDF">
        <w:t xml:space="preserve">ние новых инженерных сетей и сооружений. На участках размещения </w:t>
      </w:r>
      <w:r>
        <w:t>разно</w:t>
      </w:r>
      <w:r w:rsidRPr="00D45CDF">
        <w:t>уро</w:t>
      </w:r>
      <w:r w:rsidRPr="00D45CDF">
        <w:t>в</w:t>
      </w:r>
      <w:r w:rsidRPr="00D45CDF">
        <w:t>невых транспортных развязок и транспортных тоннелей потребуется частичный вынос существующих инженерных сетей.</w:t>
      </w:r>
    </w:p>
    <w:p w:rsidR="00BB77CB" w:rsidRDefault="00BB77CB" w:rsidP="00BB77CB">
      <w:pPr>
        <w:jc w:val="center"/>
        <w:rPr>
          <w:b/>
        </w:rPr>
      </w:pPr>
    </w:p>
    <w:p w:rsidR="00BB77CB" w:rsidRPr="00BB169F" w:rsidRDefault="00BB77CB" w:rsidP="00BB77CB">
      <w:pPr>
        <w:ind w:firstLine="0"/>
        <w:jc w:val="center"/>
        <w:rPr>
          <w:b/>
        </w:rPr>
      </w:pPr>
      <w:r w:rsidRPr="00BB169F">
        <w:rPr>
          <w:b/>
        </w:rPr>
        <w:t>2.</w:t>
      </w:r>
      <w:r w:rsidR="0065240A">
        <w:rPr>
          <w:b/>
        </w:rPr>
        <w:t>3</w:t>
      </w:r>
      <w:r w:rsidRPr="00BB169F">
        <w:rPr>
          <w:b/>
        </w:rPr>
        <w:t>.1. Водоснабжение</w:t>
      </w:r>
    </w:p>
    <w:p w:rsidR="00BB77CB" w:rsidRPr="00A30103" w:rsidRDefault="00BB77CB" w:rsidP="00BB77CB">
      <w:pPr>
        <w:rPr>
          <w:b/>
        </w:rPr>
      </w:pPr>
    </w:p>
    <w:p w:rsidR="00BB77CB" w:rsidRDefault="00BB77CB" w:rsidP="00BB77CB">
      <w:r w:rsidRPr="00BB169F">
        <w:t>Предусматривается развитие централизованной системы холодного вод</w:t>
      </w:r>
      <w:r w:rsidRPr="00BB169F">
        <w:t>о</w:t>
      </w:r>
      <w:r w:rsidRPr="00BB169F">
        <w:t xml:space="preserve">снабжения от коммунальных сетей города. </w:t>
      </w:r>
      <w:bookmarkStart w:id="1" w:name="sub_3062"/>
      <w:r w:rsidRPr="00BB169F">
        <w:t>Для обеспечения перспективного ра</w:t>
      </w:r>
      <w:r w:rsidRPr="00BB169F">
        <w:t>з</w:t>
      </w:r>
      <w:r w:rsidRPr="00BB169F">
        <w:t xml:space="preserve">вития </w:t>
      </w:r>
      <w:r>
        <w:t xml:space="preserve">планируемой </w:t>
      </w:r>
      <w:r w:rsidRPr="00BB169F">
        <w:t xml:space="preserve">территории необходимо выполнить строительство водовода </w:t>
      </w:r>
      <w:r>
        <w:t>н</w:t>
      </w:r>
      <w:r w:rsidRPr="00BB169F">
        <w:t>ижней зоны № 3 Д 1000 – 1200 мм от насосно-фильтровальной станции</w:t>
      </w:r>
      <w:r>
        <w:t xml:space="preserve"> № 5</w:t>
      </w:r>
      <w:r w:rsidRPr="00BB169F">
        <w:t xml:space="preserve"> до насосной станции IV подъема. </w:t>
      </w:r>
      <w:r>
        <w:t>Н</w:t>
      </w:r>
      <w:r w:rsidRPr="00BB169F">
        <w:t xml:space="preserve">а </w:t>
      </w:r>
      <w:r>
        <w:t>планируем</w:t>
      </w:r>
      <w:r w:rsidRPr="00BB169F">
        <w:t>ой территории</w:t>
      </w:r>
      <w:r>
        <w:t xml:space="preserve"> данный</w:t>
      </w:r>
      <w:r w:rsidRPr="00BB169F">
        <w:t xml:space="preserve"> </w:t>
      </w:r>
      <w:r>
        <w:t>в</w:t>
      </w:r>
      <w:r w:rsidRPr="00BB169F">
        <w:t>одовод пр</w:t>
      </w:r>
      <w:r w:rsidRPr="00BB169F">
        <w:t>о</w:t>
      </w:r>
      <w:r w:rsidRPr="00BB169F">
        <w:t xml:space="preserve">ходит по ул. Парковой и ул. Союза Молодежи. Предусматривается расширение </w:t>
      </w:r>
      <w:r>
        <w:t>участка</w:t>
      </w:r>
      <w:r w:rsidRPr="00BB169F">
        <w:t xml:space="preserve"> насосной станции IV подъема для размещения двух дополнительных р</w:t>
      </w:r>
      <w:r w:rsidRPr="00BB169F">
        <w:t>е</w:t>
      </w:r>
      <w:r w:rsidRPr="00BB169F">
        <w:t>зервуаров чистой воды объемом 10000 куб. м.</w:t>
      </w:r>
    </w:p>
    <w:p w:rsidR="00BB77CB" w:rsidRPr="00BB169F" w:rsidRDefault="00BB77CB" w:rsidP="00BB77CB">
      <w:r w:rsidRPr="00BB169F">
        <w:t xml:space="preserve">Планируемая система водоснабжения кольцевая с тупиковыми отводами до потребителей. Дополнительно предусматривается </w:t>
      </w:r>
      <w:r w:rsidRPr="002E43E2">
        <w:t xml:space="preserve">прокладка водопровода </w:t>
      </w:r>
      <w:r w:rsidR="00101D3B">
        <w:br/>
      </w:r>
      <w:r>
        <w:t>Д</w:t>
      </w:r>
      <w:r w:rsidRPr="002E43E2">
        <w:t xml:space="preserve"> 500 мм в створе перспективной магистрал</w:t>
      </w:r>
      <w:r>
        <w:t>ьной дороги скоростного движения</w:t>
      </w:r>
      <w:r w:rsidRPr="002E43E2">
        <w:t xml:space="preserve"> на </w:t>
      </w:r>
      <w:r w:rsidRPr="002E43E2">
        <w:lastRenderedPageBreak/>
        <w:t xml:space="preserve">участке между водоводами, расположенными на ул. Жуковского и Красном </w:t>
      </w:r>
      <w:r w:rsidR="0065240A">
        <w:t>п</w:t>
      </w:r>
      <w:r w:rsidRPr="002E43E2">
        <w:t>р</w:t>
      </w:r>
      <w:r w:rsidRPr="002E43E2">
        <w:t>о</w:t>
      </w:r>
      <w:r w:rsidRPr="002E43E2">
        <w:t>спекте</w:t>
      </w:r>
      <w:r w:rsidR="00101D3B">
        <w:t>,</w:t>
      </w:r>
      <w:r w:rsidRPr="002E43E2">
        <w:t xml:space="preserve"> </w:t>
      </w:r>
      <w:r w:rsidRPr="00BB169F">
        <w:t>закольц</w:t>
      </w:r>
      <w:r w:rsidR="007617F5">
        <w:t xml:space="preserve">евание </w:t>
      </w:r>
      <w:r w:rsidRPr="00BB169F">
        <w:t xml:space="preserve">сетей </w:t>
      </w:r>
      <w:r>
        <w:t xml:space="preserve">водопроводом </w:t>
      </w:r>
      <w:r w:rsidRPr="00BB169F">
        <w:t>Д</w:t>
      </w:r>
      <w:r w:rsidR="00101D3B">
        <w:t xml:space="preserve"> </w:t>
      </w:r>
      <w:r w:rsidRPr="00BB169F">
        <w:t>300</w:t>
      </w:r>
      <w:r w:rsidR="00101D3B">
        <w:t xml:space="preserve"> </w:t>
      </w:r>
      <w:r w:rsidRPr="00BB169F">
        <w:t>мм по ул.</w:t>
      </w:r>
      <w:r w:rsidR="00101D3B">
        <w:t xml:space="preserve"> </w:t>
      </w:r>
      <w:r w:rsidRPr="00BB169F">
        <w:t>Тимирязева от ул.</w:t>
      </w:r>
      <w:r w:rsidR="00101D3B">
        <w:t xml:space="preserve"> </w:t>
      </w:r>
      <w:r w:rsidRPr="00BB169F">
        <w:t>Х</w:t>
      </w:r>
      <w:r w:rsidRPr="00BB169F">
        <w:t>о</w:t>
      </w:r>
      <w:r w:rsidRPr="00BB169F">
        <w:t>лодильной до ул. Сухарной. Противопожарный водопровод</w:t>
      </w:r>
      <w:r>
        <w:t xml:space="preserve"> на планируемой</w:t>
      </w:r>
      <w:r w:rsidRPr="00BB169F">
        <w:t xml:space="preserve"> те</w:t>
      </w:r>
      <w:r w:rsidRPr="00BB169F">
        <w:t>р</w:t>
      </w:r>
      <w:r w:rsidRPr="00BB169F">
        <w:t>ритории объединен с хозяйственно-питьевым. Для наружного пожаротушения на водопроводных сетях должны устанавливаться пожарные гидранты.</w:t>
      </w:r>
    </w:p>
    <w:p w:rsidR="00BB77CB" w:rsidRPr="00BB169F" w:rsidRDefault="00BB77CB" w:rsidP="00BB77CB"/>
    <w:p w:rsidR="00BB77CB" w:rsidRPr="00BB169F" w:rsidRDefault="00BB77CB" w:rsidP="00BB77CB">
      <w:pPr>
        <w:ind w:firstLine="0"/>
        <w:jc w:val="center"/>
        <w:rPr>
          <w:b/>
        </w:rPr>
      </w:pPr>
      <w:r w:rsidRPr="00BB169F">
        <w:rPr>
          <w:b/>
        </w:rPr>
        <w:t>2.</w:t>
      </w:r>
      <w:r w:rsidR="0065240A">
        <w:rPr>
          <w:b/>
        </w:rPr>
        <w:t>3</w:t>
      </w:r>
      <w:r w:rsidRPr="00BB169F">
        <w:rPr>
          <w:b/>
        </w:rPr>
        <w:t>.2. Водоотведение</w:t>
      </w:r>
    </w:p>
    <w:p w:rsidR="00BB77CB" w:rsidRPr="00BB169F" w:rsidRDefault="00BB77CB" w:rsidP="00BB77CB">
      <w:pPr>
        <w:jc w:val="center"/>
        <w:rPr>
          <w:b/>
        </w:rPr>
      </w:pPr>
    </w:p>
    <w:p w:rsidR="00BB77CB" w:rsidRPr="00BB169F" w:rsidRDefault="00BB77CB" w:rsidP="00BB77CB">
      <w:r w:rsidRPr="00BB169F">
        <w:t xml:space="preserve">Для обеспечения развития </w:t>
      </w:r>
      <w:r>
        <w:t xml:space="preserve">планируемой </w:t>
      </w:r>
      <w:r w:rsidRPr="00BB169F">
        <w:t xml:space="preserve">территории предусматривается размещение участка нового коллектора «Северный» Д 1500 – 1000 мм, идущего от коллектора Д 800 мм </w:t>
      </w:r>
      <w:r>
        <w:t>с</w:t>
      </w:r>
      <w:r w:rsidRPr="00BB169F">
        <w:t xml:space="preserve"> ул. Тюленина </w:t>
      </w:r>
      <w:r>
        <w:t>до коллектора Д 1840 мм на ул. </w:t>
      </w:r>
      <w:r w:rsidRPr="00BB169F">
        <w:t>Северной. Размещение коллектора предусмотрено вдоль перспективной магистрал</w:t>
      </w:r>
      <w:r>
        <w:t>ьной д</w:t>
      </w:r>
      <w:r>
        <w:t>о</w:t>
      </w:r>
      <w:r>
        <w:t>роги скоростного движения</w:t>
      </w:r>
      <w:r w:rsidRPr="00BB169F">
        <w:t xml:space="preserve"> со стороны смежного планировочного района. На </w:t>
      </w:r>
      <w:r>
        <w:t>планируем</w:t>
      </w:r>
      <w:r w:rsidRPr="00BB169F">
        <w:t xml:space="preserve">ой территории размещается участок соединения нового коллектора в районе пересечения ул. Северной и Красного </w:t>
      </w:r>
      <w:r w:rsidR="0065240A">
        <w:t>п</w:t>
      </w:r>
      <w:r w:rsidRPr="00BB169F">
        <w:t>роспекта к коллектору Д 1840 мм. Канализование</w:t>
      </w:r>
      <w:r>
        <w:t xml:space="preserve"> планируемой</w:t>
      </w:r>
      <w:r w:rsidRPr="00BB169F">
        <w:t xml:space="preserve"> территории выполняется в </w:t>
      </w:r>
      <w:r>
        <w:t>дей</w:t>
      </w:r>
      <w:r w:rsidRPr="00BB169F">
        <w:t xml:space="preserve">ствующие </w:t>
      </w:r>
      <w:r>
        <w:t>коллекторы Д 500 – 1840 </w:t>
      </w:r>
      <w:r w:rsidRPr="00BB169F">
        <w:t xml:space="preserve">мм. </w:t>
      </w:r>
    </w:p>
    <w:p w:rsidR="00BB77CB" w:rsidRPr="00BB169F" w:rsidRDefault="00BB77CB" w:rsidP="00BB77CB"/>
    <w:p w:rsidR="00BB77CB" w:rsidRPr="00BB169F" w:rsidRDefault="00BB77CB" w:rsidP="00BB77CB">
      <w:pPr>
        <w:ind w:firstLine="0"/>
        <w:jc w:val="center"/>
        <w:rPr>
          <w:b/>
        </w:rPr>
      </w:pPr>
      <w:r w:rsidRPr="00BB169F">
        <w:rPr>
          <w:b/>
        </w:rPr>
        <w:t>2.</w:t>
      </w:r>
      <w:r w:rsidR="0065240A">
        <w:rPr>
          <w:b/>
        </w:rPr>
        <w:t>3</w:t>
      </w:r>
      <w:r w:rsidRPr="00BB169F">
        <w:rPr>
          <w:b/>
        </w:rPr>
        <w:t>.3. Теплоснабжение</w:t>
      </w:r>
    </w:p>
    <w:p w:rsidR="00BB77CB" w:rsidRPr="00BB169F" w:rsidRDefault="00BB77CB" w:rsidP="00BB77CB">
      <w:pPr>
        <w:jc w:val="center"/>
        <w:rPr>
          <w:b/>
        </w:rPr>
      </w:pPr>
    </w:p>
    <w:p w:rsidR="00BB77CB" w:rsidRPr="00BB169F" w:rsidRDefault="00BB77CB" w:rsidP="00BB77CB">
      <w:r w:rsidRPr="00BB169F">
        <w:t>Предусматривается развитие централизованной системы теплоснабжения существующих и планируемых к размещению жилых, административных и общ</w:t>
      </w:r>
      <w:r w:rsidRPr="00BB169F">
        <w:t>е</w:t>
      </w:r>
      <w:r w:rsidRPr="00BB169F">
        <w:t>ственных зданий. Теплоснабжение планируется от существующих источников т</w:t>
      </w:r>
      <w:r w:rsidRPr="00BB169F">
        <w:t>е</w:t>
      </w:r>
      <w:r w:rsidRPr="00BB169F">
        <w:t xml:space="preserve">пла ТЭЦ-4, ТЭЦ-5. </w:t>
      </w:r>
      <w:r>
        <w:t xml:space="preserve">Котельная </w:t>
      </w:r>
      <w:r w:rsidR="00930BC6">
        <w:t>АО</w:t>
      </w:r>
      <w:r w:rsidRPr="004B21B3">
        <w:t xml:space="preserve"> «Новосибирский мясоконсервный комбинат» </w:t>
      </w:r>
      <w:r>
        <w:t xml:space="preserve">ликвидируется, ее потребители переключаются на снабжение от ТЭЦ-5. </w:t>
      </w:r>
      <w:r w:rsidRPr="00BB169F">
        <w:t>Пред</w:t>
      </w:r>
      <w:r w:rsidRPr="00BB169F">
        <w:t>у</w:t>
      </w:r>
      <w:r w:rsidRPr="00BB169F">
        <w:t>сматриваются следующие направления развития сетей теплоснабжения:</w:t>
      </w:r>
    </w:p>
    <w:p w:rsidR="00BB77CB" w:rsidRPr="00BB169F" w:rsidRDefault="00BB77CB" w:rsidP="00BB77CB">
      <w:r w:rsidRPr="00BB169F">
        <w:t>стро</w:t>
      </w:r>
      <w:r>
        <w:t>ительство участка теплотрассы 2</w:t>
      </w:r>
      <w:r w:rsidR="00916462">
        <w:t xml:space="preserve"> </w:t>
      </w:r>
      <w:r w:rsidRPr="00BB169F">
        <w:t>Д</w:t>
      </w:r>
      <w:r w:rsidR="00916462">
        <w:t xml:space="preserve"> </w:t>
      </w:r>
      <w:r>
        <w:t>50</w:t>
      </w:r>
      <w:r w:rsidRPr="00BB169F">
        <w:t>0</w:t>
      </w:r>
      <w:r w:rsidR="00916462">
        <w:t xml:space="preserve"> </w:t>
      </w:r>
      <w:r w:rsidRPr="00BB169F">
        <w:t>мм по ул.</w:t>
      </w:r>
      <w:r w:rsidR="00916462">
        <w:t xml:space="preserve"> </w:t>
      </w:r>
      <w:r w:rsidRPr="00BB169F">
        <w:t>Холодильной и ул.</w:t>
      </w:r>
      <w:r w:rsidR="00916462">
        <w:t> </w:t>
      </w:r>
      <w:r w:rsidRPr="00BB169F">
        <w:t>Тимирязева;</w:t>
      </w:r>
    </w:p>
    <w:p w:rsidR="00BB77CB" w:rsidRPr="00BB169F" w:rsidRDefault="00BB77CB" w:rsidP="00BB77CB">
      <w:r w:rsidRPr="00BB169F">
        <w:t>пе</w:t>
      </w:r>
      <w:r>
        <w:t>рекладка участка теплотрассы 2</w:t>
      </w:r>
      <w:r w:rsidR="00916462">
        <w:t xml:space="preserve"> </w:t>
      </w:r>
      <w:r w:rsidRPr="00BB169F">
        <w:t>Д</w:t>
      </w:r>
      <w:r w:rsidR="00916462">
        <w:t xml:space="preserve"> </w:t>
      </w:r>
      <w:r w:rsidRPr="00BB169F">
        <w:t>250</w:t>
      </w:r>
      <w:r w:rsidR="00916462">
        <w:t xml:space="preserve"> </w:t>
      </w:r>
      <w:r w:rsidRPr="00BB169F">
        <w:t>мм по ул.</w:t>
      </w:r>
      <w:r w:rsidR="00916462">
        <w:t xml:space="preserve"> </w:t>
      </w:r>
      <w:r w:rsidRPr="00BB169F">
        <w:t>Дмитрия Донского и ул. Дачной.</w:t>
      </w:r>
    </w:p>
    <w:p w:rsidR="00BB77CB" w:rsidRDefault="00BB77CB" w:rsidP="00BB77CB">
      <w:r w:rsidRPr="00BB169F">
        <w:t>Кварталы сохраняемой застройки снабжаются от существующих ЦТП. При увеличении потребителей в данных кварталах возрастающие нагрузки обеспеч</w:t>
      </w:r>
      <w:r w:rsidRPr="00BB169F">
        <w:t>и</w:t>
      </w:r>
      <w:r w:rsidRPr="00BB169F">
        <w:t xml:space="preserve">ваются от существующих ЦТП с учетом проведения реконструкции и установки </w:t>
      </w:r>
      <w:r>
        <w:t xml:space="preserve">в них </w:t>
      </w:r>
      <w:r w:rsidRPr="00BB169F">
        <w:t>дополнительного оборудования. В кварталах ново</w:t>
      </w:r>
      <w:r>
        <w:t>го строительства п</w:t>
      </w:r>
      <w:r w:rsidRPr="00BB169F">
        <w:t>ред</w:t>
      </w:r>
      <w:r w:rsidRPr="00BB169F">
        <w:t>у</w:t>
      </w:r>
      <w:r w:rsidRPr="00BB169F">
        <w:t>сматривается размещение новых ЦТП. Для подключения новых ЦТП выполняю</w:t>
      </w:r>
      <w:r w:rsidRPr="00BB169F">
        <w:t>т</w:t>
      </w:r>
      <w:r w:rsidRPr="00BB169F">
        <w:t xml:space="preserve">ся ответвления от магистральных </w:t>
      </w:r>
      <w:r>
        <w:t>тепловых сетей трубопроводами 2 Д 150 мм, 2 Д </w:t>
      </w:r>
      <w:r w:rsidRPr="00BB169F">
        <w:t>250 мм. Подключение зданий высотой более 12 этажей к тепловым сетям в</w:t>
      </w:r>
      <w:r w:rsidRPr="00BB169F">
        <w:t>ы</w:t>
      </w:r>
      <w:r w:rsidRPr="00BB169F">
        <w:t>полняется по независимой схеме. Размещение новых ЦТП необходимо уточнить на этапе архитектурно-строительного проектирования.</w:t>
      </w:r>
    </w:p>
    <w:p w:rsidR="00BB77CB" w:rsidRPr="00BB169F" w:rsidRDefault="00BB77CB" w:rsidP="00BB77CB"/>
    <w:p w:rsidR="00BB77CB" w:rsidRDefault="00BB77CB" w:rsidP="00BB77CB">
      <w:pPr>
        <w:ind w:firstLine="0"/>
        <w:jc w:val="center"/>
        <w:rPr>
          <w:b/>
        </w:rPr>
      </w:pPr>
      <w:r>
        <w:rPr>
          <w:b/>
        </w:rPr>
        <w:t>2</w:t>
      </w:r>
      <w:r w:rsidRPr="00BB169F">
        <w:rPr>
          <w:b/>
        </w:rPr>
        <w:t>.</w:t>
      </w:r>
      <w:r w:rsidR="0065240A">
        <w:rPr>
          <w:b/>
        </w:rPr>
        <w:t>3</w:t>
      </w:r>
      <w:r w:rsidRPr="00BB169F">
        <w:rPr>
          <w:b/>
        </w:rPr>
        <w:t>.4. Газоснабжение</w:t>
      </w:r>
    </w:p>
    <w:p w:rsidR="00BB77CB" w:rsidRPr="00BB169F" w:rsidRDefault="00BB77CB" w:rsidP="00BB77CB">
      <w:pPr>
        <w:jc w:val="center"/>
        <w:rPr>
          <w:b/>
        </w:rPr>
      </w:pPr>
    </w:p>
    <w:p w:rsidR="00BB77CB" w:rsidRPr="00BB169F" w:rsidRDefault="00BB77CB" w:rsidP="00BB77CB">
      <w:bookmarkStart w:id="2" w:name="sub_3065"/>
      <w:r w:rsidRPr="00BB169F">
        <w:t xml:space="preserve">При разработке проекта </w:t>
      </w:r>
      <w:r w:rsidR="00930BC6">
        <w:t xml:space="preserve">планировки </w:t>
      </w:r>
      <w:r w:rsidRPr="00BB169F">
        <w:t>учтены утвержденная схема газосна</w:t>
      </w:r>
      <w:r w:rsidRPr="00BB169F">
        <w:t>б</w:t>
      </w:r>
      <w:r w:rsidRPr="00BB169F">
        <w:t>жения города Новосибирска, а также данные потребления газа, представленные действующими предприятиями. Природный газ планируется использовать на сл</w:t>
      </w:r>
      <w:r w:rsidRPr="00BB169F">
        <w:t>е</w:t>
      </w:r>
      <w:r w:rsidRPr="00BB169F">
        <w:t>дующие нужды:</w:t>
      </w:r>
    </w:p>
    <w:p w:rsidR="00BB77CB" w:rsidRPr="00BB169F" w:rsidRDefault="00BB77CB" w:rsidP="00BB77CB">
      <w:r w:rsidRPr="00BB169F">
        <w:lastRenderedPageBreak/>
        <w:t>отопление зданий с использованием местных котельных;</w:t>
      </w:r>
    </w:p>
    <w:p w:rsidR="00BB77CB" w:rsidRPr="00BB169F" w:rsidRDefault="00BB77CB" w:rsidP="00BB77CB">
      <w:r w:rsidRPr="00BB169F">
        <w:t>технологические нужды коммунально-бытовых и промышленных потреб</w:t>
      </w:r>
      <w:r w:rsidRPr="00BB169F">
        <w:t>и</w:t>
      </w:r>
      <w:r w:rsidRPr="00BB169F">
        <w:t>телей;</w:t>
      </w:r>
    </w:p>
    <w:p w:rsidR="00BB77CB" w:rsidRPr="00BB169F" w:rsidRDefault="00BB77CB" w:rsidP="00BB77CB">
      <w:r w:rsidRPr="00BB169F">
        <w:t>приготовление пищи (газовые плиты) в жилых домах не выше 10 этажей.</w:t>
      </w:r>
    </w:p>
    <w:p w:rsidR="00BB77CB" w:rsidRPr="00BB169F" w:rsidRDefault="00BB77CB" w:rsidP="00BB77CB">
      <w:r w:rsidRPr="00BB169F">
        <w:t>Проектируемые газопроводы высокого давления подключаются к сущес</w:t>
      </w:r>
      <w:r w:rsidRPr="00BB169F">
        <w:t>т</w:t>
      </w:r>
      <w:r w:rsidRPr="00BB169F">
        <w:t>вующей газораспределительной сети города. Система газоснабжения принята смешанная, состоящая из кольцевых и тупиковых газопроводов. По числу ступ</w:t>
      </w:r>
      <w:r w:rsidRPr="00BB169F">
        <w:t>е</w:t>
      </w:r>
      <w:r w:rsidRPr="00BB169F">
        <w:t>ней давления система – двухступенчатая. Предусматривается:</w:t>
      </w:r>
    </w:p>
    <w:p w:rsidR="00BB77CB" w:rsidRPr="00BB169F" w:rsidRDefault="00BB77CB" w:rsidP="00BB77CB">
      <w:bookmarkStart w:id="3" w:name="sub_3066"/>
      <w:bookmarkEnd w:id="2"/>
      <w:r w:rsidRPr="00BB169F">
        <w:t xml:space="preserve">строительство </w:t>
      </w:r>
      <w:r>
        <w:t>четырех</w:t>
      </w:r>
      <w:r w:rsidRPr="00BB169F">
        <w:t xml:space="preserve"> </w:t>
      </w:r>
      <w:r w:rsidRPr="005C02DF">
        <w:t>ГРП</w:t>
      </w:r>
      <w:r w:rsidRPr="00BB169F">
        <w:t xml:space="preserve"> в кварталах жилой застройки; </w:t>
      </w:r>
    </w:p>
    <w:p w:rsidR="00BB77CB" w:rsidRPr="00BB169F" w:rsidRDefault="00BB77CB" w:rsidP="00BB77CB">
      <w:r w:rsidRPr="00BB169F">
        <w:t>строительство подземных газопроводов высокого давления: Д 108 мм пр</w:t>
      </w:r>
      <w:r w:rsidRPr="00BB169F">
        <w:t>о</w:t>
      </w:r>
      <w:r w:rsidRPr="00BB169F">
        <w:t xml:space="preserve">тяженностью 700 м, Д 89 мм протяженностью 250 м, Д 57 мм протяженностью 200 м, материал </w:t>
      </w:r>
      <w:r w:rsidR="00930BC6">
        <w:t>–</w:t>
      </w:r>
      <w:r w:rsidRPr="00BB169F">
        <w:t xml:space="preserve"> сталь;</w:t>
      </w:r>
    </w:p>
    <w:p w:rsidR="00BB77CB" w:rsidRPr="00BB169F" w:rsidRDefault="00BB77CB" w:rsidP="00BB77CB">
      <w:r w:rsidRPr="00BB169F">
        <w:t>строительство подземных</w:t>
      </w:r>
      <w:r>
        <w:t xml:space="preserve"> и</w:t>
      </w:r>
      <w:r w:rsidRPr="00BB169F">
        <w:t xml:space="preserve"> надземных газопроводов низкого давления ди</w:t>
      </w:r>
      <w:r w:rsidRPr="00BB169F">
        <w:t>а</w:t>
      </w:r>
      <w:r w:rsidRPr="00BB169F">
        <w:t>метром до 10</w:t>
      </w:r>
      <w:r>
        <w:t>0 мм, общей протяженностью 2000 </w:t>
      </w:r>
      <w:r w:rsidRPr="00BB169F">
        <w:t>м, материал – сталь, полиэтилен;</w:t>
      </w:r>
    </w:p>
    <w:p w:rsidR="00BB77CB" w:rsidRPr="00BB169F" w:rsidRDefault="00BB77CB" w:rsidP="00BB77CB">
      <w:r w:rsidRPr="00BB169F">
        <w:t xml:space="preserve">строительство </w:t>
      </w:r>
      <w:r w:rsidRPr="005C02DF">
        <w:t>ГРП</w:t>
      </w:r>
      <w:r w:rsidRPr="00BB169F">
        <w:t xml:space="preserve"> № 128 в </w:t>
      </w:r>
      <w:r w:rsidRPr="00B36474">
        <w:t xml:space="preserve">квартале </w:t>
      </w:r>
      <w:r w:rsidRPr="00E04312">
        <w:t xml:space="preserve">302.01.02.01 </w:t>
      </w:r>
      <w:r w:rsidRPr="00BB169F">
        <w:t xml:space="preserve"> для замены существу</w:t>
      </w:r>
      <w:r w:rsidRPr="00BB169F">
        <w:t>ю</w:t>
      </w:r>
      <w:r w:rsidRPr="00BB169F">
        <w:t>щей резервуарной установки СУГ.</w:t>
      </w:r>
    </w:p>
    <w:p w:rsidR="00BB77CB" w:rsidRDefault="00BB77CB" w:rsidP="00BB77CB">
      <w:pPr>
        <w:jc w:val="center"/>
        <w:rPr>
          <w:b/>
        </w:rPr>
      </w:pPr>
    </w:p>
    <w:p w:rsidR="00BB77CB" w:rsidRPr="00BB169F" w:rsidRDefault="00BB77CB" w:rsidP="00BB77CB">
      <w:pPr>
        <w:ind w:firstLine="0"/>
        <w:jc w:val="center"/>
        <w:rPr>
          <w:b/>
        </w:rPr>
      </w:pPr>
      <w:r w:rsidRPr="00BB169F">
        <w:rPr>
          <w:b/>
        </w:rPr>
        <w:t>2.</w:t>
      </w:r>
      <w:r w:rsidR="0065240A">
        <w:rPr>
          <w:b/>
        </w:rPr>
        <w:t>3</w:t>
      </w:r>
      <w:r w:rsidRPr="00BB169F">
        <w:rPr>
          <w:b/>
        </w:rPr>
        <w:t>.5. Электроснабжение</w:t>
      </w:r>
    </w:p>
    <w:p w:rsidR="00BB77CB" w:rsidRPr="00BB169F" w:rsidRDefault="00BB77CB" w:rsidP="00BB77CB">
      <w:pPr>
        <w:jc w:val="center"/>
        <w:rPr>
          <w:b/>
        </w:rPr>
      </w:pPr>
    </w:p>
    <w:p w:rsidR="00BB77CB" w:rsidRPr="00BB169F" w:rsidRDefault="00BB77CB" w:rsidP="00BB77CB">
      <w:bookmarkStart w:id="4" w:name="sub_3067"/>
      <w:bookmarkEnd w:id="3"/>
      <w:r w:rsidRPr="00BB169F">
        <w:t>Электроснабжение</w:t>
      </w:r>
      <w:r>
        <w:t xml:space="preserve"> планируемой</w:t>
      </w:r>
      <w:r w:rsidRPr="00BB169F">
        <w:t xml:space="preserve"> территории предусматривается от </w:t>
      </w:r>
      <w:r w:rsidR="00916462">
        <w:br/>
      </w:r>
      <w:r>
        <w:t>ПС-110 </w:t>
      </w:r>
      <w:r w:rsidRPr="00BB169F">
        <w:t>кВ «Мясокомбин</w:t>
      </w:r>
      <w:r>
        <w:t>атская», ПС-110 кВ «Ельцовская», а также, при необх</w:t>
      </w:r>
      <w:r>
        <w:t>о</w:t>
      </w:r>
      <w:r>
        <w:t>димости, от нового центра питания, размещаемого на смежной территории за ул. Жуковского</w:t>
      </w:r>
      <w:r w:rsidRPr="00BB169F">
        <w:t>. Предусматривается вынос из зоны строительства магистрал</w:t>
      </w:r>
      <w:r>
        <w:t>ьной д</w:t>
      </w:r>
      <w:r>
        <w:t>о</w:t>
      </w:r>
      <w:r>
        <w:t>роги</w:t>
      </w:r>
      <w:r w:rsidRPr="00BB169F">
        <w:t xml:space="preserve"> </w:t>
      </w:r>
      <w:r>
        <w:t xml:space="preserve">скоростного движения </w:t>
      </w:r>
      <w:r w:rsidRPr="00BB169F">
        <w:t xml:space="preserve">двух </w:t>
      </w:r>
      <w:r>
        <w:t xml:space="preserve">ВЛ: </w:t>
      </w:r>
      <w:r w:rsidRPr="005C02DF">
        <w:t>ВЛ</w:t>
      </w:r>
      <w:r>
        <w:t>-110 </w:t>
      </w:r>
      <w:r w:rsidRPr="00BB169F">
        <w:t xml:space="preserve">кВ С1/2 и С5/6, а также </w:t>
      </w:r>
      <w:r w:rsidRPr="005C02DF">
        <w:t>ВЛ</w:t>
      </w:r>
      <w:r>
        <w:t>-220 </w:t>
      </w:r>
      <w:r w:rsidRPr="00BB169F">
        <w:t>кВ с переводом</w:t>
      </w:r>
      <w:r>
        <w:t xml:space="preserve"> их</w:t>
      </w:r>
      <w:r w:rsidRPr="00BB169F">
        <w:t xml:space="preserve"> </w:t>
      </w:r>
      <w:r>
        <w:t xml:space="preserve">в </w:t>
      </w:r>
      <w:r w:rsidRPr="00BB169F">
        <w:t>кабельны</w:t>
      </w:r>
      <w:r>
        <w:t>е</w:t>
      </w:r>
      <w:r w:rsidRPr="00BB169F">
        <w:t xml:space="preserve"> лини</w:t>
      </w:r>
      <w:r>
        <w:t>и</w:t>
      </w:r>
      <w:r w:rsidRPr="00BB169F">
        <w:t xml:space="preserve"> соответствующего класса напряжений. </w:t>
      </w:r>
      <w:r>
        <w:t>Т</w:t>
      </w:r>
      <w:r w:rsidRPr="00BB169F">
        <w:t>акже с селитебных территорий</w:t>
      </w:r>
      <w:r>
        <w:t xml:space="preserve"> </w:t>
      </w:r>
      <w:r w:rsidRPr="00BB169F">
        <w:t xml:space="preserve">выносятся </w:t>
      </w:r>
      <w:r>
        <w:t>следующие у</w:t>
      </w:r>
      <w:r w:rsidRPr="00BB169F">
        <w:t xml:space="preserve">частки </w:t>
      </w:r>
      <w:r>
        <w:t>воздушных линий эле</w:t>
      </w:r>
      <w:r>
        <w:t>к</w:t>
      </w:r>
      <w:r>
        <w:t>тропередач</w:t>
      </w:r>
      <w:r w:rsidRPr="00BB169F">
        <w:t>:</w:t>
      </w:r>
    </w:p>
    <w:p w:rsidR="00BB77CB" w:rsidRPr="00BB169F" w:rsidRDefault="00BB77CB" w:rsidP="00BB77CB">
      <w:r>
        <w:t>ВЛ-110 </w:t>
      </w:r>
      <w:r w:rsidRPr="00BB169F">
        <w:t>кВ, проходящ</w:t>
      </w:r>
      <w:r>
        <w:t>ая</w:t>
      </w:r>
      <w:r w:rsidRPr="00BB169F">
        <w:t xml:space="preserve"> по ул. Дачной</w:t>
      </w:r>
      <w:r w:rsidRPr="00FD6838">
        <w:t>;</w:t>
      </w:r>
    </w:p>
    <w:p w:rsidR="00BB77CB" w:rsidRPr="00BB169F" w:rsidRDefault="00BB77CB" w:rsidP="00BB77CB">
      <w:r w:rsidRPr="005C02DF">
        <w:t>ВЛ</w:t>
      </w:r>
      <w:r>
        <w:t>-35 </w:t>
      </w:r>
      <w:r w:rsidRPr="00BB169F">
        <w:t>кВ, проходящая по селитебной территории.</w:t>
      </w:r>
    </w:p>
    <w:p w:rsidR="00BB77CB" w:rsidRPr="00BB169F" w:rsidRDefault="00BB77CB" w:rsidP="00BB77CB">
      <w:r w:rsidRPr="00BB169F">
        <w:t>Для данных целей</w:t>
      </w:r>
      <w:r>
        <w:t xml:space="preserve"> проектом планировки</w:t>
      </w:r>
      <w:r w:rsidRPr="00BB169F">
        <w:t xml:space="preserve"> резервируются инженерные кор</w:t>
      </w:r>
      <w:r w:rsidRPr="00BB169F">
        <w:t>и</w:t>
      </w:r>
      <w:r w:rsidRPr="00BB169F">
        <w:t xml:space="preserve">доры для размещения двух кабельных линий </w:t>
      </w:r>
      <w:r>
        <w:t xml:space="preserve">(далее – КЛ) </w:t>
      </w:r>
      <w:r w:rsidRPr="00BB169F">
        <w:t>КЛ-110 кВ</w:t>
      </w:r>
      <w:r>
        <w:t>,</w:t>
      </w:r>
      <w:r w:rsidRPr="00BB169F">
        <w:t xml:space="preserve"> одной </w:t>
      </w:r>
      <w:r w:rsidR="00916462">
        <w:br/>
      </w:r>
      <w:r w:rsidRPr="00BB169F">
        <w:t>КЛ-220 кВ</w:t>
      </w:r>
      <w:r>
        <w:t xml:space="preserve"> и одной КЛ-35 кВ</w:t>
      </w:r>
      <w:r w:rsidRPr="00BB169F">
        <w:t xml:space="preserve"> вдоль </w:t>
      </w:r>
      <w:r>
        <w:t>магистральной дороги скоростного движения,</w:t>
      </w:r>
      <w:r w:rsidRPr="00BB169F">
        <w:t xml:space="preserve"> коридор </w:t>
      </w:r>
      <w:r w:rsidRPr="005C02DF">
        <w:t>КЛ</w:t>
      </w:r>
      <w:r w:rsidRPr="00BB169F">
        <w:t>-110</w:t>
      </w:r>
      <w:r>
        <w:t> кВ по ул. Дачной</w:t>
      </w:r>
      <w:r w:rsidRPr="00BB169F">
        <w:t>.</w:t>
      </w:r>
    </w:p>
    <w:p w:rsidR="00BB77CB" w:rsidRPr="00BB169F" w:rsidRDefault="00BB77CB" w:rsidP="00BB77CB">
      <w:r w:rsidRPr="00BB169F">
        <w:t xml:space="preserve">Для равномерного распределения электроэнергии на </w:t>
      </w:r>
      <w:r>
        <w:t>план</w:t>
      </w:r>
      <w:r w:rsidRPr="00BB169F">
        <w:t>ируемой террит</w:t>
      </w:r>
      <w:r w:rsidRPr="00BB169F">
        <w:t>о</w:t>
      </w:r>
      <w:r w:rsidRPr="00BB169F">
        <w:t xml:space="preserve">рии предусматривается использование </w:t>
      </w:r>
      <w:r>
        <w:t xml:space="preserve">действующих </w:t>
      </w:r>
      <w:r w:rsidRPr="005C02DF">
        <w:t>РП</w:t>
      </w:r>
      <w:r>
        <w:t>-</w:t>
      </w:r>
      <w:r w:rsidRPr="00BB169F">
        <w:t>10(6) кВ (</w:t>
      </w:r>
      <w:r>
        <w:t>5</w:t>
      </w:r>
      <w:r w:rsidRPr="00BB169F">
        <w:t xml:space="preserve"> шт.) и ра</w:t>
      </w:r>
      <w:r w:rsidRPr="00BB169F">
        <w:t>з</w:t>
      </w:r>
      <w:r w:rsidRPr="00BB169F">
        <w:t>мещение новых РП</w:t>
      </w:r>
      <w:r>
        <w:t>-</w:t>
      </w:r>
      <w:r w:rsidRPr="00BB169F">
        <w:t>10(6) кВ (</w:t>
      </w:r>
      <w:r>
        <w:t>3</w:t>
      </w:r>
      <w:r w:rsidRPr="00BB169F">
        <w:t xml:space="preserve"> шт.) со встроенными 2-трансформаторными по</w:t>
      </w:r>
      <w:r w:rsidRPr="00BB169F">
        <w:t>д</w:t>
      </w:r>
      <w:r w:rsidRPr="00BB169F">
        <w:t>станциями. Питание новых РП-10(6) кВ предусматривается кабельн</w:t>
      </w:r>
      <w:r>
        <w:t>ыми</w:t>
      </w:r>
      <w:r w:rsidRPr="00BB169F">
        <w:t xml:space="preserve"> лини</w:t>
      </w:r>
      <w:r>
        <w:t>ям</w:t>
      </w:r>
      <w:r w:rsidRPr="00BB169F">
        <w:t>и от</w:t>
      </w:r>
      <w:r>
        <w:t xml:space="preserve"> </w:t>
      </w:r>
      <w:r w:rsidRPr="00BB169F">
        <w:t>ПС-110/</w:t>
      </w:r>
      <w:r>
        <w:t>10(</w:t>
      </w:r>
      <w:r w:rsidRPr="00BB169F">
        <w:t>6</w:t>
      </w:r>
      <w:r>
        <w:t>)</w:t>
      </w:r>
      <w:r w:rsidRPr="00BB169F">
        <w:t xml:space="preserve"> кВ «Ельцовская»,</w:t>
      </w:r>
      <w:r w:rsidRPr="001632AB">
        <w:t xml:space="preserve"> ПС-110</w:t>
      </w:r>
      <w:r>
        <w:t>/10</w:t>
      </w:r>
      <w:r w:rsidRPr="001632AB">
        <w:t> кВ «Мясокомбинатская»</w:t>
      </w:r>
      <w:r w:rsidRPr="00BB169F">
        <w:t xml:space="preserve"> по двум взаиморезервируемым линиям, прокладываемым в траншеях или кабельных ка</w:t>
      </w:r>
      <w:r>
        <w:t>н</w:t>
      </w:r>
      <w:r>
        <w:t>а</w:t>
      </w:r>
      <w:r>
        <w:t>лах на расстоянии не менее 2 </w:t>
      </w:r>
      <w:r w:rsidRPr="00BB169F">
        <w:t>м друг от друга кабелями из сшитого полиэтилена. Для обеспечения питания существующих и проектируемых объектов предусма</w:t>
      </w:r>
      <w:r w:rsidRPr="00BB169F">
        <w:t>т</w:t>
      </w:r>
      <w:r w:rsidRPr="00BB169F">
        <w:t>ривается частичная реконструкция существующих т</w:t>
      </w:r>
      <w:r>
        <w:t>рансформаторных подста</w:t>
      </w:r>
      <w:r>
        <w:t>н</w:t>
      </w:r>
      <w:r>
        <w:t>ций</w:t>
      </w:r>
      <w:r w:rsidRPr="00BB169F">
        <w:t xml:space="preserve"> (д</w:t>
      </w:r>
      <w:r>
        <w:t>алее – ТП), размещение новых ТП-</w:t>
      </w:r>
      <w:r w:rsidRPr="00BB169F">
        <w:t>10/0,4</w:t>
      </w:r>
      <w:r w:rsidR="00916462">
        <w:t xml:space="preserve"> </w:t>
      </w:r>
      <w:r w:rsidRPr="00BB169F">
        <w:t>кВ</w:t>
      </w:r>
      <w:r w:rsidR="00916462">
        <w:t xml:space="preserve"> </w:t>
      </w:r>
      <w:r w:rsidRPr="00BB169F">
        <w:t>-</w:t>
      </w:r>
      <w:r w:rsidR="00916462">
        <w:t xml:space="preserve"> </w:t>
      </w:r>
      <w:r w:rsidRPr="00BB169F">
        <w:t xml:space="preserve">2х1250 кВА. Количество, тип, мощность и размещение новых </w:t>
      </w:r>
      <w:r w:rsidRPr="00806A4D">
        <w:t>РП</w:t>
      </w:r>
      <w:r w:rsidRPr="00BB169F">
        <w:t xml:space="preserve"> и ТП уточняются на этапах архитектурно-строительного проектирования.</w:t>
      </w:r>
    </w:p>
    <w:p w:rsidR="00BB77CB" w:rsidRDefault="00BB77CB" w:rsidP="00BB77CB">
      <w:pPr>
        <w:ind w:firstLine="0"/>
        <w:jc w:val="center"/>
        <w:rPr>
          <w:b/>
        </w:rPr>
      </w:pPr>
    </w:p>
    <w:p w:rsidR="00BB77CB" w:rsidRPr="00BB169F" w:rsidRDefault="00BB77CB" w:rsidP="00BB77CB">
      <w:pPr>
        <w:ind w:firstLine="0"/>
        <w:jc w:val="center"/>
        <w:rPr>
          <w:b/>
        </w:rPr>
      </w:pPr>
      <w:r w:rsidRPr="00BB169F">
        <w:rPr>
          <w:b/>
        </w:rPr>
        <w:lastRenderedPageBreak/>
        <w:t>2.</w:t>
      </w:r>
      <w:r w:rsidR="0065240A">
        <w:rPr>
          <w:b/>
        </w:rPr>
        <w:t>3</w:t>
      </w:r>
      <w:r w:rsidRPr="00BB169F">
        <w:rPr>
          <w:b/>
        </w:rPr>
        <w:t>.6. Связь</w:t>
      </w:r>
    </w:p>
    <w:p w:rsidR="00BB77CB" w:rsidRPr="00BB169F" w:rsidRDefault="00BB77CB" w:rsidP="00BB77CB"/>
    <w:p w:rsidR="00BB77CB" w:rsidRDefault="00BB77CB" w:rsidP="00BB77CB">
      <w:r w:rsidRPr="00BB169F">
        <w:t>Существующие сооружения связи (линии связи, контейнер-аппаратные с технологическим оборудованием связи), попадающие в зону застройки, подлежат переносу с размещением вдоль существующих и проектируемых улиц.</w:t>
      </w:r>
    </w:p>
    <w:p w:rsidR="00916462" w:rsidRPr="00B83D1C" w:rsidRDefault="00916462" w:rsidP="00BB77CB"/>
    <w:p w:rsidR="00BB77CB" w:rsidRPr="00B83D1C" w:rsidRDefault="00BB77CB" w:rsidP="00BB77CB">
      <w:pPr>
        <w:ind w:firstLine="0"/>
        <w:jc w:val="center"/>
        <w:rPr>
          <w:b/>
        </w:rPr>
      </w:pPr>
      <w:r w:rsidRPr="00B83D1C">
        <w:rPr>
          <w:b/>
        </w:rPr>
        <w:t>2.</w:t>
      </w:r>
      <w:r w:rsidR="0065240A">
        <w:rPr>
          <w:b/>
        </w:rPr>
        <w:t>3</w:t>
      </w:r>
      <w:r w:rsidRPr="00B83D1C">
        <w:rPr>
          <w:b/>
        </w:rPr>
        <w:t xml:space="preserve">.7. Инженерная подготовка </w:t>
      </w:r>
      <w:r>
        <w:rPr>
          <w:b/>
        </w:rPr>
        <w:t>план</w:t>
      </w:r>
      <w:r w:rsidRPr="005A11F9">
        <w:rPr>
          <w:b/>
        </w:rPr>
        <w:t>ируемой</w:t>
      </w:r>
      <w:r>
        <w:t xml:space="preserve"> </w:t>
      </w:r>
      <w:r w:rsidRPr="00B83D1C">
        <w:rPr>
          <w:b/>
        </w:rPr>
        <w:t>территории</w:t>
      </w:r>
    </w:p>
    <w:p w:rsidR="00BB77CB" w:rsidRPr="00B83D1C" w:rsidRDefault="00BB77CB" w:rsidP="00BB77CB">
      <w:pPr>
        <w:jc w:val="center"/>
        <w:rPr>
          <w:b/>
        </w:rPr>
      </w:pPr>
    </w:p>
    <w:bookmarkEnd w:id="4"/>
    <w:p w:rsidR="00BB77CB" w:rsidRPr="00B83D1C" w:rsidRDefault="00BB77CB" w:rsidP="00BB77CB">
      <w:r w:rsidRPr="00B83D1C">
        <w:t xml:space="preserve">Проектом планировки предусматриваются мероприятия по организации рельефа и развитию системы ливневой канализации на всей </w:t>
      </w:r>
      <w:r>
        <w:t xml:space="preserve">планируемой </w:t>
      </w:r>
      <w:r w:rsidRPr="00B83D1C">
        <w:t>терр</w:t>
      </w:r>
      <w:r w:rsidRPr="00B83D1C">
        <w:t>и</w:t>
      </w:r>
      <w:r w:rsidRPr="00B83D1C">
        <w:t>тории. Общий характер рельефа позволяет обеспечить естественный сток повер</w:t>
      </w:r>
      <w:r w:rsidRPr="00B83D1C">
        <w:t>х</w:t>
      </w:r>
      <w:r w:rsidRPr="00B83D1C">
        <w:t>ностных вод в направлении постоянных водотоков рек 2-</w:t>
      </w:r>
      <w:r w:rsidR="00916462">
        <w:t>я</w:t>
      </w:r>
      <w:r w:rsidRPr="00B83D1C">
        <w:t xml:space="preserve"> Ельцовк</w:t>
      </w:r>
      <w:r w:rsidR="00916462">
        <w:t>а</w:t>
      </w:r>
      <w:r w:rsidRPr="00B83D1C">
        <w:t xml:space="preserve"> и 1-</w:t>
      </w:r>
      <w:r w:rsidR="00916462">
        <w:t>я</w:t>
      </w:r>
      <w:r w:rsidRPr="00B83D1C">
        <w:t xml:space="preserve"> Ельцо</w:t>
      </w:r>
      <w:r w:rsidRPr="00B83D1C">
        <w:t>в</w:t>
      </w:r>
      <w:r w:rsidRPr="00B83D1C">
        <w:t>к</w:t>
      </w:r>
      <w:r w:rsidR="00916462">
        <w:t>а</w:t>
      </w:r>
      <w:r w:rsidRPr="00B83D1C">
        <w:t xml:space="preserve">. Отвод </w:t>
      </w:r>
      <w:r>
        <w:t xml:space="preserve">стоков </w:t>
      </w:r>
      <w:r w:rsidRPr="00B83D1C">
        <w:t>с застроенных кварталов осуществляется на отметки УДС по о</w:t>
      </w:r>
      <w:r w:rsidRPr="00B83D1C">
        <w:t>т</w:t>
      </w:r>
      <w:r w:rsidRPr="00B83D1C">
        <w:t>крытым лоткам проезжей части либо непосредственно в систему ливневой кан</w:t>
      </w:r>
      <w:r w:rsidRPr="00B83D1C">
        <w:t>а</w:t>
      </w:r>
      <w:r w:rsidRPr="00B83D1C">
        <w:t>лизации. Вертикальная планировка предусматривается с преимущественным с</w:t>
      </w:r>
      <w:r w:rsidRPr="00B83D1C">
        <w:t>о</w:t>
      </w:r>
      <w:r w:rsidRPr="00B83D1C">
        <w:t>хранением отметок действующих магистральных улиц. На территориях размещ</w:t>
      </w:r>
      <w:r w:rsidRPr="00B83D1C">
        <w:t>е</w:t>
      </w:r>
      <w:r w:rsidRPr="00B83D1C">
        <w:t>ния новой застройки вертикальной планировкой обеспечиваются минимальные уклоны для организации естественного стока. Длина свободного пробега повер</w:t>
      </w:r>
      <w:r w:rsidRPr="00B83D1C">
        <w:t>х</w:t>
      </w:r>
      <w:r w:rsidRPr="00B83D1C">
        <w:t xml:space="preserve">ностных вод по УДС ограничена 150 </w:t>
      </w:r>
      <w:r>
        <w:t>–</w:t>
      </w:r>
      <w:r w:rsidRPr="00B83D1C">
        <w:t xml:space="preserve"> 200 м. Перед проведением планировки на участках застройки должны предусматриваться мероприятия по снятию и сохр</w:t>
      </w:r>
      <w:r w:rsidRPr="00B83D1C">
        <w:t>а</w:t>
      </w:r>
      <w:r w:rsidRPr="00B83D1C">
        <w:t>нению существующего плодородного слоя почвы с целью его последующего и</w:t>
      </w:r>
      <w:r w:rsidRPr="00B83D1C">
        <w:t>с</w:t>
      </w:r>
      <w:r w:rsidRPr="00B83D1C">
        <w:t xml:space="preserve">пользования </w:t>
      </w:r>
      <w:r>
        <w:t>для</w:t>
      </w:r>
      <w:r w:rsidRPr="00B83D1C">
        <w:t xml:space="preserve"> озеленени</w:t>
      </w:r>
      <w:r>
        <w:t>я планируемой</w:t>
      </w:r>
      <w:r w:rsidRPr="00B83D1C">
        <w:t xml:space="preserve"> территории.</w:t>
      </w:r>
    </w:p>
    <w:p w:rsidR="00BB77CB" w:rsidRPr="00B83D1C" w:rsidRDefault="00BB77CB" w:rsidP="00BB77CB">
      <w:r w:rsidRPr="00B83D1C"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B83D1C">
        <w:t>н</w:t>
      </w:r>
      <w:r w:rsidRPr="00B83D1C">
        <w:t>ных территорий. На</w:t>
      </w:r>
      <w:r>
        <w:t xml:space="preserve"> планируемой</w:t>
      </w:r>
      <w:r w:rsidRPr="00B83D1C">
        <w:t xml:space="preserve"> территории сформировано </w:t>
      </w:r>
      <w:r>
        <w:t xml:space="preserve">2 </w:t>
      </w:r>
      <w:r w:rsidRPr="00B83D1C">
        <w:t xml:space="preserve">площади стока. Для </w:t>
      </w:r>
      <w:r>
        <w:t xml:space="preserve">одной площади стока </w:t>
      </w:r>
      <w:r w:rsidRPr="00B83D1C">
        <w:t>предусмотрено размещение очистных сооружений с п</w:t>
      </w:r>
      <w:r w:rsidRPr="00B83D1C">
        <w:t>о</w:t>
      </w:r>
      <w:r w:rsidRPr="00B83D1C">
        <w:t>следующим сбросом стоков в реку 2-</w:t>
      </w:r>
      <w:r w:rsidR="00916462">
        <w:t>я</w:t>
      </w:r>
      <w:r w:rsidRPr="00B83D1C">
        <w:t xml:space="preserve"> Ельцовк</w:t>
      </w:r>
      <w:r w:rsidR="00916462">
        <w:t>а</w:t>
      </w:r>
      <w:r w:rsidRPr="00B83D1C">
        <w:t xml:space="preserve">. </w:t>
      </w:r>
      <w:r>
        <w:t>Со второй площади стока вода отводится в действующий городской коллектор, проходящий по ул. Дуси Ковал</w:t>
      </w:r>
      <w:r>
        <w:t>ь</w:t>
      </w:r>
      <w:r>
        <w:t xml:space="preserve">чук. </w:t>
      </w:r>
      <w:r w:rsidRPr="00B83D1C">
        <w:t>Степень очистки стоков должна соответствовать предельно допустимой ко</w:t>
      </w:r>
      <w:r w:rsidRPr="00B83D1C">
        <w:t>н</w:t>
      </w:r>
      <w:r w:rsidRPr="00B83D1C">
        <w:t xml:space="preserve">центрации водоемов рыбохозяйственного и хозяйственно-бытового назначения. </w:t>
      </w:r>
    </w:p>
    <w:p w:rsidR="00BB77CB" w:rsidRPr="00B83D1C" w:rsidRDefault="00BB77CB" w:rsidP="00BB77CB">
      <w:pPr>
        <w:ind w:firstLine="0"/>
        <w:jc w:val="center"/>
      </w:pPr>
    </w:p>
    <w:p w:rsidR="00916462" w:rsidRDefault="00BB77CB" w:rsidP="00BB77CB">
      <w:pPr>
        <w:keepLines/>
        <w:widowControl w:val="0"/>
        <w:spacing w:line="240" w:lineRule="atLeast"/>
        <w:ind w:firstLine="0"/>
        <w:jc w:val="center"/>
        <w:rPr>
          <w:b/>
        </w:rPr>
      </w:pPr>
      <w:r w:rsidRPr="00B83D1C">
        <w:rPr>
          <w:b/>
        </w:rPr>
        <w:t>2.</w:t>
      </w:r>
      <w:r w:rsidR="0065240A">
        <w:rPr>
          <w:b/>
        </w:rPr>
        <w:t>4</w:t>
      </w:r>
      <w:r w:rsidRPr="00B83D1C">
        <w:rPr>
          <w:b/>
        </w:rPr>
        <w:t>. Мероприятия по защите</w:t>
      </w:r>
      <w:r>
        <w:rPr>
          <w:b/>
        </w:rPr>
        <w:t xml:space="preserve"> план</w:t>
      </w:r>
      <w:r w:rsidRPr="005A11F9">
        <w:rPr>
          <w:b/>
        </w:rPr>
        <w:t>ируемой</w:t>
      </w:r>
      <w:r w:rsidRPr="00B83D1C">
        <w:rPr>
          <w:b/>
        </w:rPr>
        <w:t xml:space="preserve"> территории от воздействия </w:t>
      </w:r>
    </w:p>
    <w:p w:rsidR="00916462" w:rsidRDefault="00BB77CB" w:rsidP="00BB77CB">
      <w:pPr>
        <w:keepLines/>
        <w:widowControl w:val="0"/>
        <w:spacing w:line="240" w:lineRule="atLeast"/>
        <w:ind w:firstLine="0"/>
        <w:jc w:val="center"/>
        <w:rPr>
          <w:b/>
        </w:rPr>
      </w:pPr>
      <w:r w:rsidRPr="00B83D1C">
        <w:rPr>
          <w:b/>
        </w:rPr>
        <w:t>опасных геологических процессов, чрезвычайных ситуаций</w:t>
      </w:r>
      <w:r>
        <w:rPr>
          <w:b/>
        </w:rPr>
        <w:t xml:space="preserve"> </w:t>
      </w:r>
    </w:p>
    <w:p w:rsidR="00BB77CB" w:rsidRPr="00B83D1C" w:rsidRDefault="00BB77CB" w:rsidP="00BB77CB">
      <w:pPr>
        <w:keepLines/>
        <w:widowControl w:val="0"/>
        <w:spacing w:line="240" w:lineRule="atLeast"/>
        <w:ind w:firstLine="0"/>
        <w:jc w:val="center"/>
        <w:rPr>
          <w:b/>
        </w:rPr>
      </w:pPr>
      <w:r w:rsidRPr="00B83D1C">
        <w:rPr>
          <w:b/>
        </w:rPr>
        <w:t>природного</w:t>
      </w:r>
      <w:r w:rsidR="00916462">
        <w:rPr>
          <w:b/>
        </w:rPr>
        <w:t xml:space="preserve"> </w:t>
      </w:r>
      <w:r w:rsidRPr="00B83D1C">
        <w:rPr>
          <w:b/>
        </w:rPr>
        <w:t>и техногенного характера</w:t>
      </w:r>
    </w:p>
    <w:p w:rsidR="00BB77CB" w:rsidRPr="00B83D1C" w:rsidRDefault="00BB77CB" w:rsidP="00BB77CB"/>
    <w:p w:rsidR="00BB77CB" w:rsidRPr="00B83D1C" w:rsidRDefault="00BB77CB" w:rsidP="00BB77CB">
      <w:r w:rsidRPr="00B83D1C">
        <w:t xml:space="preserve">Среди возможных опасных геологических процессов, способных оказать негативное влияние на объекты капитального строительства, на </w:t>
      </w:r>
      <w:r>
        <w:t xml:space="preserve">планируемой </w:t>
      </w:r>
      <w:r w:rsidRPr="00B83D1C">
        <w:t>те</w:t>
      </w:r>
      <w:r w:rsidRPr="00B83D1C">
        <w:t>р</w:t>
      </w:r>
      <w:r w:rsidRPr="00B83D1C">
        <w:t>ритории можно выделить следующие:</w:t>
      </w:r>
    </w:p>
    <w:p w:rsidR="00BB77CB" w:rsidRPr="00B83D1C" w:rsidRDefault="00BB77CB" w:rsidP="00BB77CB">
      <w:r w:rsidRPr="00B83D1C">
        <w:t>подтопление грунтовыми и поверхностными водами на территориях, прил</w:t>
      </w:r>
      <w:r w:rsidRPr="00B83D1C">
        <w:t>е</w:t>
      </w:r>
      <w:r w:rsidRPr="00B83D1C">
        <w:t>гающих к русл</w:t>
      </w:r>
      <w:r>
        <w:t>у</w:t>
      </w:r>
      <w:r w:rsidRPr="00B83D1C">
        <w:t xml:space="preserve"> рек</w:t>
      </w:r>
      <w:r>
        <w:t>и</w:t>
      </w:r>
      <w:r w:rsidRPr="00B83D1C">
        <w:t xml:space="preserve"> 2-</w:t>
      </w:r>
      <w:r w:rsidR="00916462">
        <w:t>я</w:t>
      </w:r>
      <w:r w:rsidRPr="00B83D1C">
        <w:t xml:space="preserve"> Ельцовк</w:t>
      </w:r>
      <w:r w:rsidR="00916462">
        <w:t>а</w:t>
      </w:r>
      <w:r w:rsidRPr="00B83D1C">
        <w:t>;</w:t>
      </w:r>
    </w:p>
    <w:p w:rsidR="00BB77CB" w:rsidRPr="00B83D1C" w:rsidRDefault="00BB77CB" w:rsidP="00BB77CB">
      <w:r w:rsidRPr="00B83D1C">
        <w:t>водная эрозия склонов речных долин и водотоков;</w:t>
      </w:r>
    </w:p>
    <w:p w:rsidR="00BB77CB" w:rsidRPr="00B83D1C" w:rsidRDefault="00BB77CB" w:rsidP="00BB77CB">
      <w:r w:rsidRPr="00B83D1C">
        <w:t>просадочные свойства и пучение грунтов на отдельных участках.</w:t>
      </w:r>
    </w:p>
    <w:p w:rsidR="00BB77CB" w:rsidRPr="00B83D1C" w:rsidRDefault="00BB77CB" w:rsidP="00BB77CB">
      <w:r w:rsidRPr="00B83D1C">
        <w:t>На придолинных речных территориях подземные конструкции зданий и с</w:t>
      </w:r>
      <w:r w:rsidRPr="00B83D1C">
        <w:t>о</w:t>
      </w:r>
      <w:r w:rsidRPr="00B83D1C">
        <w:t>оружений будут испытывать воздействие грунтовых вод. Для обеспечения тр</w:t>
      </w:r>
      <w:r w:rsidRPr="00B83D1C">
        <w:t>е</w:t>
      </w:r>
      <w:r w:rsidRPr="00B83D1C">
        <w:t>буемой нормы осушения при размещении жилой и общественно-деловой застро</w:t>
      </w:r>
      <w:r w:rsidRPr="00B83D1C">
        <w:t>й</w:t>
      </w:r>
      <w:r w:rsidRPr="00B83D1C">
        <w:lastRenderedPageBreak/>
        <w:t xml:space="preserve">ки здесь может потребоваться проведение мероприятий по защите от воздействия грунтовых вод либо подъему проектных отметок рельефа. </w:t>
      </w:r>
    </w:p>
    <w:p w:rsidR="00BB77CB" w:rsidRPr="00B83D1C" w:rsidRDefault="00BB77CB" w:rsidP="00BB77CB">
      <w:r w:rsidRPr="00B83D1C">
        <w:t>Для предотвращения водной эрозии склонов долин водотоков и возможных оползневых явлений должны предусматриваться следующие мероприятия:</w:t>
      </w:r>
    </w:p>
    <w:p w:rsidR="00BB77CB" w:rsidRPr="00B83D1C" w:rsidRDefault="00BB77CB" w:rsidP="00BB77CB">
      <w:r w:rsidRPr="00B83D1C">
        <w:t>регулирование стока поверхностных вод с помощью вертикальной план</w:t>
      </w:r>
      <w:r w:rsidRPr="00B83D1C">
        <w:t>и</w:t>
      </w:r>
      <w:r w:rsidRPr="00B83D1C">
        <w:t>ровки и устройства системы поверхностного водоотвода;</w:t>
      </w:r>
    </w:p>
    <w:p w:rsidR="00BB77CB" w:rsidRPr="00B83D1C" w:rsidRDefault="00BB77CB" w:rsidP="00BB77CB">
      <w:r w:rsidRPr="00B83D1C">
        <w:t>предотвращение попадания поверхностного стока с водораздельных терр</w:t>
      </w:r>
      <w:r w:rsidRPr="00B83D1C">
        <w:t>и</w:t>
      </w:r>
      <w:r w:rsidRPr="00B83D1C">
        <w:t>торий на защищаемые склоны;</w:t>
      </w:r>
    </w:p>
    <w:p w:rsidR="00BB77CB" w:rsidRPr="00B83D1C" w:rsidRDefault="00BB77CB" w:rsidP="00BB77CB">
      <w:r w:rsidRPr="00B83D1C">
        <w:t>предотвращение инфильтрации воды в грунт путем оборудования всей з</w:t>
      </w:r>
      <w:r w:rsidRPr="00B83D1C">
        <w:t>а</w:t>
      </w:r>
      <w:r w:rsidRPr="00B83D1C">
        <w:t>строенной территории системой ливневой канализации;</w:t>
      </w:r>
    </w:p>
    <w:p w:rsidR="00BB77CB" w:rsidRPr="00B83D1C" w:rsidRDefault="00BB77CB" w:rsidP="00BB77CB">
      <w:r w:rsidRPr="00B83D1C">
        <w:t>агролесомелиорация склонов с высадкой крупномерных деревьев, куста</w:t>
      </w:r>
      <w:r w:rsidRPr="00B83D1C">
        <w:t>р</w:t>
      </w:r>
      <w:r w:rsidRPr="00B83D1C">
        <w:t>ника, многолетних трав;</w:t>
      </w:r>
    </w:p>
    <w:p w:rsidR="00BB77CB" w:rsidRPr="00B83D1C" w:rsidRDefault="00BB77CB" w:rsidP="00BB77CB">
      <w:r w:rsidRPr="00B83D1C">
        <w:t>комплексное благоустройство склонов.</w:t>
      </w:r>
    </w:p>
    <w:p w:rsidR="00BB77CB" w:rsidRPr="00B83D1C" w:rsidRDefault="00BB77CB" w:rsidP="00BB77CB">
      <w:r w:rsidRPr="00B83D1C">
        <w:t xml:space="preserve">Застраиваемые кварталы </w:t>
      </w:r>
      <w:r>
        <w:t xml:space="preserve">планируемой территории </w:t>
      </w:r>
      <w:r w:rsidRPr="00B83D1C">
        <w:t>обеспечиваются кольц</w:t>
      </w:r>
      <w:r w:rsidRPr="00B83D1C">
        <w:t>е</w:t>
      </w:r>
      <w:r w:rsidRPr="00B83D1C">
        <w:t>выми участками городского водопровода, оборудованными пожарными гидра</w:t>
      </w:r>
      <w:r w:rsidRPr="00B83D1C">
        <w:t>н</w:t>
      </w:r>
      <w:r w:rsidRPr="00B83D1C">
        <w:t xml:space="preserve">тами. Вся </w:t>
      </w:r>
      <w:r>
        <w:t xml:space="preserve">планируемая </w:t>
      </w:r>
      <w:r w:rsidRPr="00B83D1C">
        <w:t>территория входит в зону обслуживания существующих служб экстренного реагирования города:</w:t>
      </w:r>
    </w:p>
    <w:p w:rsidR="00BB77CB" w:rsidRPr="00B83D1C" w:rsidRDefault="00BB77CB" w:rsidP="00BB77CB">
      <w:r>
        <w:t>пожарной части № </w:t>
      </w:r>
      <w:r w:rsidRPr="00B83D1C">
        <w:t>5</w:t>
      </w:r>
      <w:r>
        <w:t>, расположенной</w:t>
      </w:r>
      <w:r w:rsidRPr="00B83D1C">
        <w:t xml:space="preserve"> по ул.</w:t>
      </w:r>
      <w:r>
        <w:t> Вавилова, 1а</w:t>
      </w:r>
      <w:r w:rsidRPr="00B83D1C">
        <w:t>;</w:t>
      </w:r>
    </w:p>
    <w:p w:rsidR="00BB77CB" w:rsidRPr="00B83D1C" w:rsidRDefault="00BB77CB" w:rsidP="00BB77CB">
      <w:r w:rsidRPr="00B83D1C">
        <w:t>подстанций скорой медицинской помощи</w:t>
      </w:r>
      <w:r>
        <w:t>, расположенных</w:t>
      </w:r>
      <w:r w:rsidRPr="00B83D1C">
        <w:t xml:space="preserve"> по ул. М</w:t>
      </w:r>
      <w:r w:rsidR="00916462">
        <w:t>.</w:t>
      </w:r>
      <w:r w:rsidRPr="00B83D1C">
        <w:t xml:space="preserve"> Пер</w:t>
      </w:r>
      <w:r w:rsidRPr="00B83D1C">
        <w:t>е</w:t>
      </w:r>
      <w:r w:rsidRPr="00B83D1C">
        <w:t>возчикова, 2, ул. Александра Невского, 17.</w:t>
      </w:r>
    </w:p>
    <w:p w:rsidR="00BB77CB" w:rsidRDefault="00BB77CB" w:rsidP="00BB77CB">
      <w:r w:rsidRPr="00B83D1C">
        <w:t xml:space="preserve">Проектными мероприятиями предусматривается вынос с </w:t>
      </w:r>
      <w:r>
        <w:t xml:space="preserve">планируемой </w:t>
      </w:r>
      <w:r w:rsidRPr="00B83D1C">
        <w:t>те</w:t>
      </w:r>
      <w:r w:rsidRPr="00B83D1C">
        <w:t>р</w:t>
      </w:r>
      <w:r w:rsidRPr="00B83D1C">
        <w:t xml:space="preserve">ритории </w:t>
      </w:r>
      <w:r>
        <w:t xml:space="preserve">потенциально опасных </w:t>
      </w:r>
      <w:r w:rsidRPr="00B83D1C">
        <w:t>объектов АО «Новосиб</w:t>
      </w:r>
      <w:r>
        <w:t>ирский мясоконсервный комбинат»</w:t>
      </w:r>
      <w:r w:rsidRPr="00B83D1C">
        <w:t xml:space="preserve">. </w:t>
      </w:r>
    </w:p>
    <w:p w:rsidR="00BB77CB" w:rsidRPr="00B83D1C" w:rsidRDefault="00BB77CB" w:rsidP="00BB77CB"/>
    <w:p w:rsidR="00916462" w:rsidRDefault="00BB77CB" w:rsidP="00BB77CB">
      <w:pPr>
        <w:keepNext/>
        <w:ind w:firstLine="0"/>
        <w:jc w:val="center"/>
        <w:rPr>
          <w:b/>
        </w:rPr>
      </w:pPr>
      <w:r w:rsidRPr="00B83D1C">
        <w:rPr>
          <w:b/>
        </w:rPr>
        <w:t>3. Положения о размещении объектов федерального, регионального и</w:t>
      </w:r>
      <w:r>
        <w:rPr>
          <w:b/>
        </w:rPr>
        <w:t>ли</w:t>
      </w:r>
      <w:r w:rsidRPr="00B83D1C">
        <w:rPr>
          <w:b/>
        </w:rPr>
        <w:t xml:space="preserve"> </w:t>
      </w:r>
    </w:p>
    <w:p w:rsidR="00BB77CB" w:rsidRPr="00B83D1C" w:rsidRDefault="00BB77CB" w:rsidP="00BB77CB">
      <w:pPr>
        <w:keepNext/>
        <w:ind w:firstLine="0"/>
        <w:jc w:val="center"/>
        <w:rPr>
          <w:b/>
        </w:rPr>
      </w:pPr>
      <w:r w:rsidRPr="00B83D1C">
        <w:rPr>
          <w:b/>
        </w:rPr>
        <w:t>местного значения</w:t>
      </w:r>
    </w:p>
    <w:p w:rsidR="00BB77CB" w:rsidRPr="00B83D1C" w:rsidRDefault="00BB77CB" w:rsidP="00BB77CB">
      <w:pPr>
        <w:ind w:firstLine="0"/>
        <w:jc w:val="center"/>
      </w:pPr>
    </w:p>
    <w:p w:rsidR="00BB77CB" w:rsidRPr="00B83D1C" w:rsidRDefault="00BB77CB" w:rsidP="00BB77CB">
      <w:pPr>
        <w:ind w:firstLine="0"/>
        <w:jc w:val="center"/>
        <w:rPr>
          <w:b/>
        </w:rPr>
      </w:pPr>
      <w:r w:rsidRPr="00B83D1C">
        <w:rPr>
          <w:b/>
        </w:rPr>
        <w:t xml:space="preserve">3.1. Размещение объектов федерального значения </w:t>
      </w:r>
    </w:p>
    <w:p w:rsidR="00BB77CB" w:rsidRPr="00B83D1C" w:rsidRDefault="00BB77CB" w:rsidP="00BB77CB">
      <w:pPr>
        <w:jc w:val="center"/>
        <w:rPr>
          <w:b/>
        </w:rPr>
      </w:pPr>
    </w:p>
    <w:p w:rsidR="00BB77CB" w:rsidRDefault="00BB77CB" w:rsidP="00BB77CB">
      <w:r w:rsidRPr="00B83D1C">
        <w:t xml:space="preserve">Существующие на </w:t>
      </w:r>
      <w:r>
        <w:t xml:space="preserve">планируемой </w:t>
      </w:r>
      <w:r w:rsidRPr="00B83D1C">
        <w:t>территории объекты федерального знач</w:t>
      </w:r>
      <w:r w:rsidRPr="00B83D1C">
        <w:t>е</w:t>
      </w:r>
      <w:r w:rsidRPr="00B83D1C">
        <w:t xml:space="preserve">ния на расчетный срок сохраняются. Размещение новых объектов </w:t>
      </w:r>
      <w:r>
        <w:t xml:space="preserve">проектом </w:t>
      </w:r>
      <w:r w:rsidRPr="00B83D1C">
        <w:t xml:space="preserve">не предусмотрено. </w:t>
      </w:r>
    </w:p>
    <w:p w:rsidR="00BB77CB" w:rsidRPr="00B83D1C" w:rsidRDefault="00BB77CB" w:rsidP="00BB77CB"/>
    <w:p w:rsidR="00BB77CB" w:rsidRPr="00B83D1C" w:rsidRDefault="00BB77CB" w:rsidP="00BB77CB">
      <w:pPr>
        <w:ind w:firstLine="0"/>
        <w:jc w:val="center"/>
        <w:rPr>
          <w:b/>
        </w:rPr>
      </w:pPr>
      <w:r w:rsidRPr="00B83D1C">
        <w:rPr>
          <w:b/>
        </w:rPr>
        <w:t>3.2. Размещение объектов регионального значения</w:t>
      </w:r>
    </w:p>
    <w:p w:rsidR="00BB77CB" w:rsidRPr="00B83D1C" w:rsidRDefault="00BB77CB" w:rsidP="00BB77CB">
      <w:pPr>
        <w:jc w:val="center"/>
        <w:rPr>
          <w:b/>
        </w:rPr>
      </w:pPr>
    </w:p>
    <w:p w:rsidR="00BB77CB" w:rsidRDefault="00BB77CB" w:rsidP="00BB77CB">
      <w:r w:rsidRPr="00B83D1C">
        <w:t>Существующие на</w:t>
      </w:r>
      <w:r w:rsidRPr="005A11F9">
        <w:t xml:space="preserve"> </w:t>
      </w:r>
      <w:r>
        <w:t>планируемой</w:t>
      </w:r>
      <w:r w:rsidRPr="00B83D1C">
        <w:t xml:space="preserve"> территории объекты регионального знач</w:t>
      </w:r>
      <w:r w:rsidRPr="00B83D1C">
        <w:t>е</w:t>
      </w:r>
      <w:r w:rsidRPr="00B83D1C">
        <w:t xml:space="preserve">ния на расчетный срок сохраняются. </w:t>
      </w:r>
      <w:r>
        <w:t>Предусматривается размещение здания о</w:t>
      </w:r>
      <w:r>
        <w:t>т</w:t>
      </w:r>
      <w:r>
        <w:t xml:space="preserve">делений общей врачебной практики </w:t>
      </w:r>
      <w:r w:rsidRPr="004E5278">
        <w:t>на 100 посещений в смену</w:t>
      </w:r>
      <w:r>
        <w:t xml:space="preserve"> в квартале 302.01.06.01, </w:t>
      </w:r>
      <w:r w:rsidRPr="004E5278">
        <w:t xml:space="preserve">увеличение вместимости </w:t>
      </w:r>
      <w:r w:rsidRPr="0062591C">
        <w:t>на 100 посещений в смену государственн</w:t>
      </w:r>
      <w:r w:rsidRPr="0062591C">
        <w:t>о</w:t>
      </w:r>
      <w:r>
        <w:t>го</w:t>
      </w:r>
      <w:r w:rsidRPr="0062591C">
        <w:t xml:space="preserve"> бюджетно</w:t>
      </w:r>
      <w:r>
        <w:t>го</w:t>
      </w:r>
      <w:r w:rsidRPr="0062591C">
        <w:t xml:space="preserve"> </w:t>
      </w:r>
      <w:r>
        <w:t>учреждения</w:t>
      </w:r>
      <w:r w:rsidRPr="0062591C">
        <w:t xml:space="preserve"> здравоохранения Новосибирской области </w:t>
      </w:r>
      <w:r w:rsidR="007617F5">
        <w:t>«</w:t>
      </w:r>
      <w:r w:rsidRPr="0062591C">
        <w:t>Клинич</w:t>
      </w:r>
      <w:r w:rsidRPr="0062591C">
        <w:t>е</w:t>
      </w:r>
      <w:r w:rsidRPr="0062591C">
        <w:t xml:space="preserve">ская консультативно-диагностическая поликлиника </w:t>
      </w:r>
      <w:r w:rsidR="007617F5">
        <w:t>№ 27»</w:t>
      </w:r>
      <w:r>
        <w:t xml:space="preserve"> с реконструкцией зд</w:t>
      </w:r>
      <w:r>
        <w:t>а</w:t>
      </w:r>
      <w:r>
        <w:t>ния по адресу ул. Вавилова, 12</w:t>
      </w:r>
      <w:r w:rsidRPr="004E5278">
        <w:t xml:space="preserve">. </w:t>
      </w:r>
    </w:p>
    <w:p w:rsidR="00BB77CB" w:rsidRPr="00B83D1C" w:rsidRDefault="00BB77CB" w:rsidP="00BB77CB"/>
    <w:p w:rsidR="00BB77CB" w:rsidRPr="00B83D1C" w:rsidRDefault="00BB77CB" w:rsidP="00BB77CB">
      <w:pPr>
        <w:ind w:firstLine="0"/>
        <w:jc w:val="center"/>
        <w:rPr>
          <w:b/>
        </w:rPr>
      </w:pPr>
      <w:r>
        <w:rPr>
          <w:b/>
        </w:rPr>
        <w:t>3.3. </w:t>
      </w:r>
      <w:r w:rsidRPr="00B83D1C">
        <w:rPr>
          <w:b/>
        </w:rPr>
        <w:t>Размещение объектов местного значения</w:t>
      </w:r>
    </w:p>
    <w:p w:rsidR="00BB77CB" w:rsidRPr="00B83D1C" w:rsidRDefault="00BB77CB" w:rsidP="00BB77CB">
      <w:pPr>
        <w:jc w:val="center"/>
        <w:rPr>
          <w:b/>
        </w:rPr>
      </w:pPr>
    </w:p>
    <w:p w:rsidR="00BB77CB" w:rsidRDefault="00BB77CB" w:rsidP="00BB77CB">
      <w:r>
        <w:t>Проектом планировки н</w:t>
      </w:r>
      <w:r w:rsidRPr="00B83D1C">
        <w:t>а расчетный срок предусматрива</w:t>
      </w:r>
      <w:r>
        <w:t>ю</w:t>
      </w:r>
      <w:r w:rsidRPr="00B83D1C">
        <w:t>тся</w:t>
      </w:r>
      <w:r>
        <w:t>:</w:t>
      </w:r>
      <w:r w:rsidRPr="00B83D1C">
        <w:t xml:space="preserve"> </w:t>
      </w:r>
    </w:p>
    <w:p w:rsidR="00BB77CB" w:rsidRPr="00B83D1C" w:rsidRDefault="00BB77CB" w:rsidP="00BB77CB">
      <w:r w:rsidRPr="00B83D1C">
        <w:lastRenderedPageBreak/>
        <w:t xml:space="preserve">реконструкция с увеличением вместимости следующих </w:t>
      </w:r>
      <w:r>
        <w:t>образовательных организаций</w:t>
      </w:r>
      <w:r w:rsidRPr="00B83D1C">
        <w:t>:</w:t>
      </w:r>
    </w:p>
    <w:p w:rsidR="00BB77CB" w:rsidRPr="00B83D1C" w:rsidRDefault="00BB77CB" w:rsidP="00BB77CB">
      <w:r w:rsidRPr="007D0D0B">
        <w:rPr>
          <w:bCs/>
          <w:iCs/>
        </w:rPr>
        <w:t>муниципально</w:t>
      </w:r>
      <w:r>
        <w:rPr>
          <w:bCs/>
          <w:iCs/>
        </w:rPr>
        <w:t>го</w:t>
      </w:r>
      <w:r w:rsidRPr="007D0D0B">
        <w:rPr>
          <w:bCs/>
          <w:iCs/>
        </w:rPr>
        <w:t xml:space="preserve"> бюджетно</w:t>
      </w:r>
      <w:r>
        <w:rPr>
          <w:bCs/>
          <w:iCs/>
        </w:rPr>
        <w:t>го</w:t>
      </w:r>
      <w:r w:rsidRPr="007D0D0B">
        <w:rPr>
          <w:bCs/>
          <w:iCs/>
        </w:rPr>
        <w:t xml:space="preserve"> общеобразовательно</w:t>
      </w:r>
      <w:r>
        <w:rPr>
          <w:bCs/>
          <w:iCs/>
        </w:rPr>
        <w:t>го</w:t>
      </w:r>
      <w:r w:rsidRPr="007D0D0B">
        <w:rPr>
          <w:bCs/>
          <w:iCs/>
        </w:rPr>
        <w:t xml:space="preserve"> учреждени</w:t>
      </w:r>
      <w:r>
        <w:rPr>
          <w:bCs/>
          <w:iCs/>
        </w:rPr>
        <w:t>я</w:t>
      </w:r>
      <w:r w:rsidR="00916462">
        <w:rPr>
          <w:bCs/>
          <w:iCs/>
        </w:rPr>
        <w:t xml:space="preserve"> </w:t>
      </w:r>
      <w:r w:rsidRPr="007D0D0B">
        <w:rPr>
          <w:bCs/>
          <w:iCs/>
        </w:rPr>
        <w:t>города Новосибирска</w:t>
      </w:r>
      <w:r w:rsidRPr="00916462">
        <w:rPr>
          <w:bCs/>
          <w:iCs/>
        </w:rPr>
        <w:t> </w:t>
      </w:r>
      <w:r>
        <w:rPr>
          <w:bCs/>
          <w:iCs/>
        </w:rPr>
        <w:t>«С</w:t>
      </w:r>
      <w:r>
        <w:t>редняя общеобразовательная школа № </w:t>
      </w:r>
      <w:r w:rsidRPr="00B83D1C">
        <w:t>180</w:t>
      </w:r>
      <w:r>
        <w:t>»</w:t>
      </w:r>
      <w:r w:rsidRPr="00B83D1C">
        <w:t xml:space="preserve"> – с расширением до </w:t>
      </w:r>
      <w:r>
        <w:t>1000</w:t>
      </w:r>
      <w:r w:rsidRPr="00B83D1C">
        <w:t xml:space="preserve"> мест;</w:t>
      </w:r>
    </w:p>
    <w:p w:rsidR="00BB77CB" w:rsidRPr="00B83D1C" w:rsidRDefault="00BB77CB" w:rsidP="00BB77CB">
      <w:r w:rsidRPr="007D0D0B">
        <w:rPr>
          <w:bCs/>
        </w:rPr>
        <w:t>муниципально</w:t>
      </w:r>
      <w:r>
        <w:rPr>
          <w:bCs/>
        </w:rPr>
        <w:t>го</w:t>
      </w:r>
      <w:r w:rsidRPr="007D0D0B">
        <w:rPr>
          <w:bCs/>
        </w:rPr>
        <w:t xml:space="preserve"> </w:t>
      </w:r>
      <w:r w:rsidR="00930BC6" w:rsidRPr="00930BC6">
        <w:rPr>
          <w:bCs/>
          <w:iCs/>
        </w:rPr>
        <w:t xml:space="preserve">казенного </w:t>
      </w:r>
      <w:r w:rsidRPr="007D0D0B">
        <w:rPr>
          <w:bCs/>
        </w:rPr>
        <w:t>дошкольно</w:t>
      </w:r>
      <w:r>
        <w:rPr>
          <w:bCs/>
        </w:rPr>
        <w:t xml:space="preserve">го </w:t>
      </w:r>
      <w:r w:rsidRPr="007D0D0B">
        <w:rPr>
          <w:bCs/>
        </w:rPr>
        <w:t>образовательно</w:t>
      </w:r>
      <w:r>
        <w:rPr>
          <w:bCs/>
        </w:rPr>
        <w:t>го учрежд</w:t>
      </w:r>
      <w:r>
        <w:rPr>
          <w:bCs/>
        </w:rPr>
        <w:t>е</w:t>
      </w:r>
      <w:r>
        <w:rPr>
          <w:bCs/>
        </w:rPr>
        <w:t>ния</w:t>
      </w:r>
      <w:r w:rsidRPr="007D0D0B">
        <w:rPr>
          <w:bCs/>
        </w:rPr>
        <w:t> города Новосибирска</w:t>
      </w:r>
      <w:r>
        <w:rPr>
          <w:bCs/>
        </w:rPr>
        <w:t xml:space="preserve"> «</w:t>
      </w:r>
      <w:r w:rsidRPr="007D0D0B">
        <w:rPr>
          <w:bCs/>
        </w:rPr>
        <w:t>Детский сад</w:t>
      </w:r>
      <w:r>
        <w:rPr>
          <w:bCs/>
        </w:rPr>
        <w:t xml:space="preserve"> </w:t>
      </w:r>
      <w:r w:rsidRPr="007D0D0B">
        <w:rPr>
          <w:bCs/>
        </w:rPr>
        <w:t>компенсирующего вида №</w:t>
      </w:r>
      <w:r w:rsidR="0065240A">
        <w:rPr>
          <w:bCs/>
        </w:rPr>
        <w:t xml:space="preserve"> </w:t>
      </w:r>
      <w:r w:rsidRPr="007D0D0B">
        <w:rPr>
          <w:bCs/>
        </w:rPr>
        <w:t>312</w:t>
      </w:r>
      <w:r>
        <w:rPr>
          <w:bCs/>
        </w:rPr>
        <w:t xml:space="preserve"> «</w:t>
      </w:r>
      <w:r w:rsidRPr="007D0D0B">
        <w:rPr>
          <w:bCs/>
        </w:rPr>
        <w:t>Жемч</w:t>
      </w:r>
      <w:r w:rsidRPr="007D0D0B">
        <w:rPr>
          <w:bCs/>
        </w:rPr>
        <w:t>у</w:t>
      </w:r>
      <w:r w:rsidRPr="007D0D0B">
        <w:rPr>
          <w:bCs/>
        </w:rPr>
        <w:t>жинка</w:t>
      </w:r>
      <w:r>
        <w:rPr>
          <w:bCs/>
        </w:rPr>
        <w:t xml:space="preserve">» </w:t>
      </w:r>
      <w:r w:rsidRPr="00B83D1C">
        <w:t>– с расширением до 130 мест;</w:t>
      </w:r>
    </w:p>
    <w:p w:rsidR="00BB77CB" w:rsidRPr="00B83D1C" w:rsidRDefault="00BB77CB" w:rsidP="00BB77CB">
      <w:r>
        <w:rPr>
          <w:bCs/>
        </w:rPr>
        <w:t>м</w:t>
      </w:r>
      <w:r w:rsidRPr="007D0D0B">
        <w:rPr>
          <w:bCs/>
        </w:rPr>
        <w:t>униципально</w:t>
      </w:r>
      <w:r>
        <w:rPr>
          <w:bCs/>
        </w:rPr>
        <w:t>го</w:t>
      </w:r>
      <w:r w:rsidRPr="007D0D0B">
        <w:rPr>
          <w:bCs/>
          <w:iCs/>
          <w:color w:val="000000" w:themeColor="text1"/>
        </w:rPr>
        <w:t> казенно</w:t>
      </w:r>
      <w:r>
        <w:rPr>
          <w:bCs/>
          <w:iCs/>
          <w:color w:val="000000" w:themeColor="text1"/>
        </w:rPr>
        <w:t>го</w:t>
      </w:r>
      <w:r w:rsidRPr="007D0D0B">
        <w:rPr>
          <w:bCs/>
          <w:iCs/>
          <w:color w:val="000000" w:themeColor="text1"/>
        </w:rPr>
        <w:t xml:space="preserve"> дошкольно</w:t>
      </w:r>
      <w:r>
        <w:rPr>
          <w:bCs/>
          <w:iCs/>
          <w:color w:val="000000" w:themeColor="text1"/>
        </w:rPr>
        <w:t>го</w:t>
      </w:r>
      <w:r w:rsidRPr="007D0D0B">
        <w:rPr>
          <w:bCs/>
          <w:iCs/>
          <w:color w:val="000000" w:themeColor="text1"/>
        </w:rPr>
        <w:t>  образовательно</w:t>
      </w:r>
      <w:r>
        <w:rPr>
          <w:bCs/>
          <w:iCs/>
          <w:color w:val="000000" w:themeColor="text1"/>
        </w:rPr>
        <w:t>го</w:t>
      </w:r>
      <w:r w:rsidRPr="007D0D0B">
        <w:rPr>
          <w:bCs/>
          <w:iCs/>
          <w:color w:val="000000" w:themeColor="text1"/>
        </w:rPr>
        <w:t xml:space="preserve"> учреждени</w:t>
      </w:r>
      <w:r>
        <w:rPr>
          <w:bCs/>
          <w:iCs/>
          <w:color w:val="000000" w:themeColor="text1"/>
        </w:rPr>
        <w:t>я</w:t>
      </w:r>
      <w:r w:rsidRPr="007D0D0B">
        <w:rPr>
          <w:bCs/>
          <w:iCs/>
          <w:color w:val="000000" w:themeColor="text1"/>
        </w:rPr>
        <w:t xml:space="preserve"> г</w:t>
      </w:r>
      <w:r w:rsidRPr="007D0D0B">
        <w:rPr>
          <w:bCs/>
          <w:iCs/>
          <w:color w:val="000000" w:themeColor="text1"/>
        </w:rPr>
        <w:t>о</w:t>
      </w:r>
      <w:r w:rsidRPr="007D0D0B">
        <w:rPr>
          <w:bCs/>
          <w:iCs/>
          <w:color w:val="000000" w:themeColor="text1"/>
        </w:rPr>
        <w:t>рода Новосибирска</w:t>
      </w:r>
      <w:r>
        <w:rPr>
          <w:bCs/>
          <w:iCs/>
          <w:color w:val="000000" w:themeColor="text1"/>
        </w:rPr>
        <w:t xml:space="preserve"> «</w:t>
      </w:r>
      <w:r w:rsidRPr="007D0D0B">
        <w:rPr>
          <w:bCs/>
          <w:iCs/>
          <w:color w:val="000000" w:themeColor="text1"/>
        </w:rPr>
        <w:t>Детский сад №</w:t>
      </w:r>
      <w:r w:rsidR="0065240A">
        <w:rPr>
          <w:bCs/>
          <w:iCs/>
          <w:color w:val="000000" w:themeColor="text1"/>
        </w:rPr>
        <w:t xml:space="preserve"> </w:t>
      </w:r>
      <w:r w:rsidRPr="007D0D0B">
        <w:rPr>
          <w:bCs/>
          <w:iCs/>
          <w:color w:val="000000" w:themeColor="text1"/>
        </w:rPr>
        <w:t xml:space="preserve">333 </w:t>
      </w:r>
      <w:r>
        <w:rPr>
          <w:bCs/>
          <w:iCs/>
          <w:color w:val="000000" w:themeColor="text1"/>
        </w:rPr>
        <w:t>«</w:t>
      </w:r>
      <w:r w:rsidRPr="007D0D0B">
        <w:rPr>
          <w:bCs/>
          <w:iCs/>
          <w:color w:val="000000" w:themeColor="text1"/>
        </w:rPr>
        <w:t>Теремок</w:t>
      </w:r>
      <w:r>
        <w:rPr>
          <w:bCs/>
          <w:iCs/>
          <w:color w:val="000000" w:themeColor="text1"/>
        </w:rPr>
        <w:t>»</w:t>
      </w:r>
      <w:r w:rsidRPr="007D0D0B">
        <w:rPr>
          <w:bCs/>
          <w:iCs/>
          <w:color w:val="000000" w:themeColor="text1"/>
        </w:rPr>
        <w:t xml:space="preserve"> комбинированного вида</w:t>
      </w:r>
      <w:r>
        <w:rPr>
          <w:bCs/>
          <w:iCs/>
          <w:color w:val="000000" w:themeColor="text1"/>
        </w:rPr>
        <w:t>»</w:t>
      </w:r>
      <w:r w:rsidRPr="007D0D0B">
        <w:rPr>
          <w:sz w:val="22"/>
        </w:rPr>
        <w:t xml:space="preserve"> </w:t>
      </w:r>
      <w:r w:rsidRPr="007D0D0B">
        <w:t>– с</w:t>
      </w:r>
      <w:r w:rsidRPr="00B83D1C">
        <w:t xml:space="preserve"> р</w:t>
      </w:r>
      <w:r>
        <w:t>асширением до 180 мест;</w:t>
      </w:r>
    </w:p>
    <w:p w:rsidR="00BB77CB" w:rsidRPr="00B83D1C" w:rsidRDefault="00BB77CB" w:rsidP="00BB77CB">
      <w:r w:rsidRPr="00B83D1C">
        <w:t xml:space="preserve">строительство новых объектов </w:t>
      </w:r>
      <w:r>
        <w:t>образовательных организаций</w:t>
      </w:r>
      <w:r w:rsidRPr="00B83D1C">
        <w:t xml:space="preserve"> соответс</w:t>
      </w:r>
      <w:r w:rsidRPr="00B83D1C">
        <w:t>т</w:t>
      </w:r>
      <w:r w:rsidRPr="00B83D1C">
        <w:t>вующей расчетной вместимости:</w:t>
      </w:r>
    </w:p>
    <w:p w:rsidR="00BB77CB" w:rsidRPr="00B83D1C" w:rsidRDefault="00BB77CB" w:rsidP="00BB77CB">
      <w:pPr>
        <w:rPr>
          <w:highlight w:val="yellow"/>
        </w:rPr>
      </w:pPr>
      <w:r>
        <w:t xml:space="preserve">общеобразовательной </w:t>
      </w:r>
      <w:r w:rsidRPr="00045CA8">
        <w:t xml:space="preserve">школы на </w:t>
      </w:r>
      <w:r>
        <w:t>1120</w:t>
      </w:r>
      <w:r w:rsidRPr="00045CA8">
        <w:t xml:space="preserve"> мест </w:t>
      </w:r>
      <w:r>
        <w:t xml:space="preserve">с плавательным бассейном </w:t>
      </w:r>
      <w:r w:rsidRPr="00045CA8">
        <w:t xml:space="preserve">в квартале </w:t>
      </w:r>
      <w:r w:rsidRPr="00604FF8">
        <w:t>302.0</w:t>
      </w:r>
      <w:r>
        <w:t>1</w:t>
      </w:r>
      <w:r w:rsidRPr="00604FF8">
        <w:t>.02.0</w:t>
      </w:r>
      <w:r>
        <w:t>1</w:t>
      </w:r>
      <w:r w:rsidRPr="00045CA8">
        <w:t>;</w:t>
      </w:r>
    </w:p>
    <w:p w:rsidR="00BB77CB" w:rsidRPr="00045CA8" w:rsidRDefault="00BB77CB" w:rsidP="00BB77CB">
      <w:r w:rsidRPr="007D0D0B">
        <w:t xml:space="preserve">общеобразовательной </w:t>
      </w:r>
      <w:r w:rsidRPr="00045CA8">
        <w:t>школы на 8</w:t>
      </w:r>
      <w:r>
        <w:t>20</w:t>
      </w:r>
      <w:r w:rsidRPr="00045CA8">
        <w:t xml:space="preserve"> мест </w:t>
      </w:r>
      <w:r>
        <w:t xml:space="preserve">с плавательным бассейном </w:t>
      </w:r>
      <w:r w:rsidRPr="00045CA8">
        <w:t>в ква</w:t>
      </w:r>
      <w:r w:rsidRPr="00045CA8">
        <w:t>р</w:t>
      </w:r>
      <w:r w:rsidRPr="00045CA8">
        <w:t xml:space="preserve">тале </w:t>
      </w:r>
      <w:r w:rsidRPr="00604FF8">
        <w:t>302.02.02.02</w:t>
      </w:r>
      <w:r w:rsidRPr="00045CA8">
        <w:t>;</w:t>
      </w:r>
    </w:p>
    <w:p w:rsidR="00BB77CB" w:rsidRPr="00045CA8" w:rsidRDefault="00BB77CB" w:rsidP="00BB77CB">
      <w:r w:rsidRPr="00045CA8">
        <w:t xml:space="preserve">детского сада на </w:t>
      </w:r>
      <w:r>
        <w:t>200</w:t>
      </w:r>
      <w:r w:rsidRPr="00045CA8">
        <w:t xml:space="preserve"> мест в квартале </w:t>
      </w:r>
      <w:r w:rsidRPr="00604FF8">
        <w:t>302.0</w:t>
      </w:r>
      <w:r>
        <w:t>1</w:t>
      </w:r>
      <w:r w:rsidRPr="00604FF8">
        <w:t>.02.0</w:t>
      </w:r>
      <w:r>
        <w:t>1</w:t>
      </w:r>
      <w:r w:rsidRPr="00045CA8">
        <w:t>;</w:t>
      </w:r>
    </w:p>
    <w:p w:rsidR="00BB77CB" w:rsidRDefault="00BB77CB" w:rsidP="00BB77CB">
      <w:r>
        <w:t>детского сада встроен</w:t>
      </w:r>
      <w:r w:rsidR="00916462">
        <w:t>н</w:t>
      </w:r>
      <w:r>
        <w:t xml:space="preserve">о-пристроенного типа на 100 мест в квартале </w:t>
      </w:r>
      <w:r w:rsidRPr="00604FF8">
        <w:t>302.0</w:t>
      </w:r>
      <w:r>
        <w:t>1</w:t>
      </w:r>
      <w:r w:rsidRPr="00604FF8">
        <w:t>.0</w:t>
      </w:r>
      <w:r>
        <w:t>4</w:t>
      </w:r>
      <w:r w:rsidRPr="00604FF8">
        <w:t>.0</w:t>
      </w:r>
      <w:r>
        <w:t>2</w:t>
      </w:r>
      <w:r w:rsidRPr="00045CA8">
        <w:t>;</w:t>
      </w:r>
    </w:p>
    <w:p w:rsidR="00630214" w:rsidRDefault="00BB77CB" w:rsidP="00630214">
      <w:r>
        <w:t>детского сада на 120</w:t>
      </w:r>
      <w:r w:rsidRPr="00EE150B">
        <w:t xml:space="preserve"> мест в квартале </w:t>
      </w:r>
      <w:r w:rsidRPr="00604FF8">
        <w:t>302.01.0</w:t>
      </w:r>
      <w:r>
        <w:t>6</w:t>
      </w:r>
      <w:r w:rsidRPr="00604FF8">
        <w:t>.0</w:t>
      </w:r>
      <w:r>
        <w:t>2</w:t>
      </w:r>
      <w:r w:rsidRPr="00EE150B">
        <w:t>;</w:t>
      </w:r>
    </w:p>
    <w:p w:rsidR="00BB77CB" w:rsidRPr="00630214" w:rsidRDefault="00BB77CB" w:rsidP="00630214">
      <w:r w:rsidRPr="009B08A2">
        <w:rPr>
          <w:color w:val="000000"/>
          <w:szCs w:val="28"/>
        </w:rPr>
        <w:t>детского сада на 170 мест в квартале 302.02.02.02;</w:t>
      </w:r>
    </w:p>
    <w:p w:rsidR="00BB77CB" w:rsidRPr="00B83D1C" w:rsidRDefault="00BB77CB" w:rsidP="00BB77CB">
      <w:r w:rsidRPr="009B08A2">
        <w:rPr>
          <w:color w:val="000000"/>
          <w:szCs w:val="28"/>
        </w:rPr>
        <w:t>детской школы искусств на 300 мест встроен</w:t>
      </w:r>
      <w:r w:rsidR="00916462">
        <w:rPr>
          <w:color w:val="000000"/>
          <w:szCs w:val="28"/>
        </w:rPr>
        <w:t>н</w:t>
      </w:r>
      <w:r w:rsidRPr="009B08A2">
        <w:rPr>
          <w:color w:val="000000"/>
          <w:szCs w:val="28"/>
        </w:rPr>
        <w:t>о-пристроенного типа в ква</w:t>
      </w:r>
      <w:r w:rsidRPr="009B08A2">
        <w:rPr>
          <w:color w:val="000000"/>
          <w:szCs w:val="28"/>
        </w:rPr>
        <w:t>р</w:t>
      </w:r>
      <w:r>
        <w:t>тале 302.02.02.01;</w:t>
      </w:r>
    </w:p>
    <w:p w:rsidR="00BB77CB" w:rsidRDefault="00BB77CB" w:rsidP="00BB77CB">
      <w:r w:rsidRPr="00B83D1C">
        <w:t xml:space="preserve">строительство </w:t>
      </w:r>
      <w:r w:rsidRPr="009D7045">
        <w:t>объекта физкультурно-оздоровительного назначения с плав</w:t>
      </w:r>
      <w:r w:rsidRPr="009D7045">
        <w:t>а</w:t>
      </w:r>
      <w:r w:rsidRPr="009D7045">
        <w:t>тельным бассейном</w:t>
      </w:r>
      <w:r w:rsidRPr="00B83D1C">
        <w:t xml:space="preserve"> в </w:t>
      </w:r>
      <w:r w:rsidRPr="006807D3">
        <w:t xml:space="preserve">квартале </w:t>
      </w:r>
      <w:r w:rsidRPr="00CF17C8">
        <w:t>302.02.0</w:t>
      </w:r>
      <w:r>
        <w:t>1</w:t>
      </w:r>
      <w:r w:rsidRPr="00CF17C8">
        <w:t>.0</w:t>
      </w:r>
      <w:r>
        <w:t>3;</w:t>
      </w:r>
    </w:p>
    <w:p w:rsidR="00BB77CB" w:rsidRPr="00B83D1C" w:rsidRDefault="00BB77CB" w:rsidP="00BB77CB">
      <w:r>
        <w:t xml:space="preserve">строительство плавательного бассейна на участке </w:t>
      </w:r>
      <w:r w:rsidRPr="009D7045">
        <w:rPr>
          <w:bCs/>
          <w:iCs/>
        </w:rPr>
        <w:t>муниципального бюдже</w:t>
      </w:r>
      <w:r w:rsidRPr="009D7045">
        <w:rPr>
          <w:bCs/>
          <w:iCs/>
        </w:rPr>
        <w:t>т</w:t>
      </w:r>
      <w:r w:rsidRPr="009D7045">
        <w:rPr>
          <w:bCs/>
          <w:iCs/>
        </w:rPr>
        <w:t>ного общеобразовательного учреждения города Новосибирска</w:t>
      </w:r>
      <w:r w:rsidRPr="009D7045">
        <w:rPr>
          <w:b/>
          <w:bCs/>
          <w:i/>
          <w:iCs/>
        </w:rPr>
        <w:t> </w:t>
      </w:r>
      <w:r w:rsidRPr="009D7045">
        <w:rPr>
          <w:bCs/>
          <w:iCs/>
        </w:rPr>
        <w:t>«С</w:t>
      </w:r>
      <w:r w:rsidRPr="009D7045">
        <w:t>редняя общео</w:t>
      </w:r>
      <w:r w:rsidRPr="009D7045">
        <w:t>б</w:t>
      </w:r>
      <w:r w:rsidRPr="009D7045">
        <w:t>разовательная школа № </w:t>
      </w:r>
      <w:r>
        <w:t>131</w:t>
      </w:r>
      <w:r w:rsidRPr="009D7045">
        <w:t xml:space="preserve">» </w:t>
      </w:r>
      <w:r>
        <w:t xml:space="preserve">в квартале </w:t>
      </w:r>
      <w:r w:rsidRPr="00CF17C8">
        <w:t>302.02.01.0</w:t>
      </w:r>
      <w:r>
        <w:t>1;</w:t>
      </w:r>
    </w:p>
    <w:p w:rsidR="00BB77CB" w:rsidRPr="00B83D1C" w:rsidRDefault="00BB77CB" w:rsidP="00BB77CB">
      <w:r w:rsidRPr="00B83D1C">
        <w:t>размещение новых и благоустройство существующих бульваров</w:t>
      </w:r>
      <w:r w:rsidR="00813AC9">
        <w:t xml:space="preserve"> и</w:t>
      </w:r>
      <w:r>
        <w:t xml:space="preserve"> пеш</w:t>
      </w:r>
      <w:r>
        <w:t>е</w:t>
      </w:r>
      <w:r>
        <w:t>ходных аллей</w:t>
      </w:r>
      <w:r w:rsidR="00813AC9">
        <w:t>.</w:t>
      </w:r>
    </w:p>
    <w:p w:rsidR="00BB77CB" w:rsidRPr="00B83D1C" w:rsidRDefault="00BB77CB" w:rsidP="00BB77CB">
      <w:r w:rsidRPr="00B83D1C">
        <w:t xml:space="preserve">На расчетный срок предусматривается реконструкция существующих и строительство новых объектов </w:t>
      </w:r>
      <w:r>
        <w:t>УДС</w:t>
      </w:r>
      <w:r w:rsidRPr="00B83D1C">
        <w:t xml:space="preserve"> в пределах установленных проектом красных линий:</w:t>
      </w:r>
    </w:p>
    <w:p w:rsidR="00BB77CB" w:rsidRPr="00B83D1C" w:rsidRDefault="00BB77CB" w:rsidP="00BB77CB">
      <w:r w:rsidRPr="00B83D1C">
        <w:t>строительство</w:t>
      </w:r>
      <w:r>
        <w:t xml:space="preserve"> </w:t>
      </w:r>
      <w:r w:rsidRPr="00B83D1C">
        <w:t>участка</w:t>
      </w:r>
      <w:r>
        <w:t xml:space="preserve"> магистральной дороги</w:t>
      </w:r>
      <w:r w:rsidRPr="00B83D1C">
        <w:t xml:space="preserve"> скоростно</w:t>
      </w:r>
      <w:r>
        <w:t>го движения</w:t>
      </w:r>
      <w:r w:rsidRPr="00B83D1C">
        <w:t xml:space="preserve"> прот</w:t>
      </w:r>
      <w:r w:rsidRPr="00B83D1C">
        <w:t>я</w:t>
      </w:r>
      <w:r w:rsidRPr="00B83D1C">
        <w:t xml:space="preserve">женностью </w:t>
      </w:r>
      <w:r>
        <w:t>1,10 км с разноуровневыми транспортными развязками</w:t>
      </w:r>
      <w:r w:rsidRPr="00B83D1C">
        <w:t>;</w:t>
      </w:r>
    </w:p>
    <w:p w:rsidR="00BB77CB" w:rsidRPr="00B83D1C" w:rsidRDefault="00BB77CB" w:rsidP="00BB77CB">
      <w:r w:rsidRPr="00B83D1C">
        <w:t xml:space="preserve">расширение проезжей части участков магистральных улиц </w:t>
      </w:r>
      <w:r>
        <w:t>обще</w:t>
      </w:r>
      <w:r w:rsidRPr="00B83D1C">
        <w:t>городского значения регулируемого движения с устройством разделительной полосы шир</w:t>
      </w:r>
      <w:r w:rsidRPr="00B83D1C">
        <w:t>и</w:t>
      </w:r>
      <w:r w:rsidRPr="00B83D1C">
        <w:t xml:space="preserve">ной 2 м по ул. Дуси Ковальчук </w:t>
      </w:r>
      <w:r>
        <w:t>(</w:t>
      </w:r>
      <w:r w:rsidRPr="00B83D1C">
        <w:t>2,61 км</w:t>
      </w:r>
      <w:r>
        <w:t>)</w:t>
      </w:r>
      <w:r w:rsidRPr="00B83D1C">
        <w:t xml:space="preserve">, ул. Жуковского </w:t>
      </w:r>
      <w:r>
        <w:t>(</w:t>
      </w:r>
      <w:r w:rsidRPr="00B83D1C">
        <w:t>1,34 км</w:t>
      </w:r>
      <w:r>
        <w:t>)</w:t>
      </w:r>
      <w:r w:rsidRPr="00B83D1C">
        <w:t xml:space="preserve">, ул. Плановой </w:t>
      </w:r>
      <w:r>
        <w:t>(</w:t>
      </w:r>
      <w:r w:rsidRPr="00B83D1C">
        <w:t>0,52 км</w:t>
      </w:r>
      <w:r>
        <w:t>)</w:t>
      </w:r>
      <w:r w:rsidRPr="00B83D1C">
        <w:t>;</w:t>
      </w:r>
    </w:p>
    <w:p w:rsidR="00BB77CB" w:rsidRPr="00B83D1C" w:rsidRDefault="00BB77CB" w:rsidP="00BB77CB">
      <w:r w:rsidRPr="00B83D1C">
        <w:t>расширение до 1</w:t>
      </w:r>
      <w:r>
        <w:t>6</w:t>
      </w:r>
      <w:r w:rsidRPr="00B83D1C">
        <w:t xml:space="preserve"> м проезжей части участка магистральной улицы </w:t>
      </w:r>
      <w:r>
        <w:t>обще</w:t>
      </w:r>
      <w:r w:rsidRPr="00B83D1C">
        <w:t>г</w:t>
      </w:r>
      <w:r w:rsidRPr="00B83D1C">
        <w:t>о</w:t>
      </w:r>
      <w:r w:rsidRPr="00B83D1C">
        <w:t>родского значения регулируемого движения по ул. Сухарной (0,</w:t>
      </w:r>
      <w:r>
        <w:t>4</w:t>
      </w:r>
      <w:r w:rsidRPr="00B83D1C">
        <w:t xml:space="preserve"> км);</w:t>
      </w:r>
    </w:p>
    <w:p w:rsidR="00BB77CB" w:rsidRPr="00B83D1C" w:rsidRDefault="00BB77CB" w:rsidP="00BB77CB">
      <w:r w:rsidRPr="00B83D1C">
        <w:t>расширение до 15 м проезжей части участков магистральных улиц район</w:t>
      </w:r>
      <w:r>
        <w:t>н</w:t>
      </w:r>
      <w:r>
        <w:t>о</w:t>
      </w:r>
      <w:r>
        <w:t>го значения по ул. </w:t>
      </w:r>
      <w:r w:rsidRPr="00B83D1C">
        <w:t>Д</w:t>
      </w:r>
      <w:r>
        <w:t xml:space="preserve">митрия Донского (1,32 км), ул. Дачной (1,35 км), ул. </w:t>
      </w:r>
      <w:r w:rsidRPr="00B83D1C">
        <w:t>Хол</w:t>
      </w:r>
      <w:r w:rsidRPr="00B83D1C">
        <w:t>о</w:t>
      </w:r>
      <w:r w:rsidRPr="00B83D1C">
        <w:t>дильной (0,46 км);</w:t>
      </w:r>
    </w:p>
    <w:p w:rsidR="00BB77CB" w:rsidRPr="00B83D1C" w:rsidRDefault="00BB77CB" w:rsidP="00BB77CB">
      <w:r w:rsidRPr="00B83D1C">
        <w:lastRenderedPageBreak/>
        <w:t>расширение до 9 м проезжей части ул. М</w:t>
      </w:r>
      <w:r>
        <w:t xml:space="preserve">ихаила </w:t>
      </w:r>
      <w:r w:rsidRPr="00B83D1C">
        <w:t>Перевозчикова (0,38 км), ул. Тимирязева (2,55 км), ул. Вавилова (0,45 км), ул. Переездной (0,45 км);</w:t>
      </w:r>
    </w:p>
    <w:p w:rsidR="00BB77CB" w:rsidRPr="00B83D1C" w:rsidRDefault="00BB77CB" w:rsidP="00BB77CB">
      <w:r w:rsidRPr="00B83D1C">
        <w:t>новое строительство участк</w:t>
      </w:r>
      <w:r>
        <w:t>ов</w:t>
      </w:r>
      <w:r w:rsidRPr="00B83D1C">
        <w:t xml:space="preserve"> улиц</w:t>
      </w:r>
      <w:r>
        <w:t xml:space="preserve"> местного значения</w:t>
      </w:r>
      <w:r w:rsidRPr="00B83D1C">
        <w:t xml:space="preserve"> с шириной проезжей части </w:t>
      </w:r>
      <w:r>
        <w:t>7</w:t>
      </w:r>
      <w:r w:rsidRPr="00B83D1C">
        <w:t xml:space="preserve"> м по </w:t>
      </w:r>
      <w:r w:rsidRPr="001726BC">
        <w:t xml:space="preserve">ул. 2-й </w:t>
      </w:r>
      <w:r>
        <w:t>Союза Молодежи (0,45 км), по улице с проектным обознач</w:t>
      </w:r>
      <w:r>
        <w:t>е</w:t>
      </w:r>
      <w:r>
        <w:t>нием ж.у. 1 (0,43 км).</w:t>
      </w:r>
    </w:p>
    <w:p w:rsidR="00916462" w:rsidRPr="004D7B42" w:rsidRDefault="00916462" w:rsidP="00BB77CB">
      <w:pPr>
        <w:ind w:firstLine="0"/>
        <w:rPr>
          <w:color w:val="FF0000"/>
        </w:rPr>
      </w:pPr>
    </w:p>
    <w:p w:rsidR="00BB77CB" w:rsidRDefault="00BB77CB" w:rsidP="00BB77CB">
      <w:pPr>
        <w:ind w:firstLine="0"/>
        <w:jc w:val="center"/>
        <w:rPr>
          <w:b/>
        </w:rPr>
      </w:pPr>
      <w:r w:rsidRPr="00E85BAA">
        <w:rPr>
          <w:b/>
        </w:rPr>
        <w:t>4. Основные показатели развития</w:t>
      </w:r>
      <w:r>
        <w:rPr>
          <w:b/>
        </w:rPr>
        <w:t xml:space="preserve"> план</w:t>
      </w:r>
      <w:r w:rsidRPr="005A11F9">
        <w:rPr>
          <w:b/>
        </w:rPr>
        <w:t>ируемой</w:t>
      </w:r>
      <w:r w:rsidRPr="00E85BAA">
        <w:rPr>
          <w:b/>
        </w:rPr>
        <w:t xml:space="preserve"> территории</w:t>
      </w:r>
    </w:p>
    <w:p w:rsidR="00BB77CB" w:rsidRDefault="00BB77CB" w:rsidP="00BB77CB">
      <w:pPr>
        <w:ind w:firstLine="0"/>
        <w:rPr>
          <w:b/>
        </w:rPr>
      </w:pPr>
    </w:p>
    <w:p w:rsidR="00BB77CB" w:rsidRDefault="00BB77CB" w:rsidP="00BB77CB">
      <w:pPr>
        <w:ind w:firstLine="0"/>
        <w:jc w:val="right"/>
        <w:outlineLvl w:val="0"/>
        <w:rPr>
          <w:bCs/>
        </w:rPr>
      </w:pPr>
      <w:r w:rsidRPr="00E85BAA">
        <w:rPr>
          <w:bCs/>
        </w:rPr>
        <w:t xml:space="preserve">Таблица </w:t>
      </w:r>
    </w:p>
    <w:p w:rsidR="00BB77CB" w:rsidRDefault="00BB77CB" w:rsidP="00BB77CB">
      <w:pPr>
        <w:ind w:firstLine="0"/>
        <w:jc w:val="right"/>
        <w:outlineLvl w:val="0"/>
        <w:rPr>
          <w:bCs/>
        </w:rPr>
      </w:pPr>
    </w:p>
    <w:bookmarkEnd w:id="1"/>
    <w:p w:rsidR="00BB77CB" w:rsidRPr="003E2A49" w:rsidRDefault="00BB77CB" w:rsidP="00BB77CB">
      <w:pPr>
        <w:ind w:firstLine="0"/>
        <w:jc w:val="center"/>
        <w:rPr>
          <w:szCs w:val="28"/>
        </w:rPr>
      </w:pPr>
      <w:r w:rsidRPr="003E2A49">
        <w:rPr>
          <w:szCs w:val="28"/>
        </w:rPr>
        <w:t>Основные показатели развития планируемой территории</w:t>
      </w:r>
    </w:p>
    <w:p w:rsidR="00BB77CB" w:rsidRDefault="00BB77CB" w:rsidP="00BB77CB">
      <w:pPr>
        <w:jc w:val="center"/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677"/>
        <w:gridCol w:w="1418"/>
        <w:gridCol w:w="1417"/>
        <w:gridCol w:w="1418"/>
      </w:tblGrid>
      <w:tr w:rsidR="00BB77CB" w:rsidRPr="00E85BAA" w:rsidTr="00BB77CB">
        <w:trPr>
          <w:trHeight w:val="864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85BAA" w:rsidRDefault="00BB77CB" w:rsidP="00BB77CB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№</w:t>
            </w:r>
          </w:p>
          <w:p w:rsidR="00BB77CB" w:rsidRPr="00E85BAA" w:rsidRDefault="00BB77CB" w:rsidP="00743944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п</w:t>
            </w:r>
            <w:r w:rsidR="00743944">
              <w:rPr>
                <w:sz w:val="27"/>
                <w:szCs w:val="27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85BAA" w:rsidRDefault="00BB77CB" w:rsidP="00BB77CB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Наименование показател</w:t>
            </w:r>
            <w:r>
              <w:rPr>
                <w:sz w:val="27"/>
                <w:szCs w:val="27"/>
              </w:rPr>
              <w:t>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B77CB" w:rsidRPr="00E85BAA" w:rsidRDefault="00BB77CB" w:rsidP="00BB77CB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 xml:space="preserve">Единица </w:t>
            </w:r>
          </w:p>
          <w:p w:rsidR="00BB77CB" w:rsidRPr="00E85BAA" w:rsidRDefault="00BB77CB" w:rsidP="00BB77CB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85BAA" w:rsidRDefault="00BB77CB" w:rsidP="00BB77CB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 состо</w:t>
            </w:r>
            <w:r>
              <w:rPr>
                <w:sz w:val="27"/>
                <w:szCs w:val="27"/>
              </w:rPr>
              <w:t>я</w:t>
            </w:r>
            <w:r>
              <w:rPr>
                <w:sz w:val="27"/>
                <w:szCs w:val="27"/>
              </w:rPr>
              <w:t>нию на 2016</w:t>
            </w:r>
            <w:r w:rsidRPr="00E85BAA">
              <w:rPr>
                <w:sz w:val="27"/>
                <w:szCs w:val="27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85BAA" w:rsidRDefault="00BB77CB" w:rsidP="00BB77CB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Всего на</w:t>
            </w:r>
            <w:r w:rsidRPr="00E85BAA">
              <w:rPr>
                <w:sz w:val="27"/>
                <w:szCs w:val="27"/>
              </w:rPr>
              <w:t xml:space="preserve"> 2030</w:t>
            </w:r>
            <w:r>
              <w:rPr>
                <w:sz w:val="27"/>
                <w:szCs w:val="27"/>
              </w:rPr>
              <w:t xml:space="preserve"> год</w:t>
            </w:r>
          </w:p>
        </w:tc>
      </w:tr>
    </w:tbl>
    <w:p w:rsidR="00BB77CB" w:rsidRPr="00E85BAA" w:rsidRDefault="00BB77CB" w:rsidP="00BB77CB">
      <w:pPr>
        <w:rPr>
          <w:sz w:val="2"/>
          <w:szCs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677"/>
        <w:gridCol w:w="1418"/>
        <w:gridCol w:w="1417"/>
        <w:gridCol w:w="1418"/>
      </w:tblGrid>
      <w:tr w:rsidR="00BB77CB" w:rsidRPr="00D622D3" w:rsidTr="00BB77CB">
        <w:trPr>
          <w:cantSplit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72F0F" w:rsidRDefault="00BB77CB" w:rsidP="00BB77CB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72F0F">
              <w:rPr>
                <w:sz w:val="27"/>
                <w:szCs w:val="27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B77CB" w:rsidRPr="00E72F0F" w:rsidRDefault="00BB77CB" w:rsidP="00BB77CB">
            <w:pPr>
              <w:widowControl w:val="0"/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  <w:r w:rsidRPr="00E72F0F">
              <w:rPr>
                <w:sz w:val="27"/>
                <w:szCs w:val="27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72F0F" w:rsidRDefault="00BB77CB" w:rsidP="00BB77CB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72F0F">
              <w:rPr>
                <w:sz w:val="27"/>
                <w:szCs w:val="27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72F0F" w:rsidRDefault="00BB77CB" w:rsidP="00BB77CB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72F0F">
              <w:rPr>
                <w:sz w:val="27"/>
                <w:szCs w:val="27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D622D3" w:rsidRDefault="00BB77CB" w:rsidP="00BB77CB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D622D3">
              <w:rPr>
                <w:sz w:val="27"/>
                <w:szCs w:val="27"/>
              </w:rPr>
              <w:t>5</w:t>
            </w:r>
          </w:p>
        </w:tc>
      </w:tr>
      <w:tr w:rsidR="00BB77CB" w:rsidRPr="00E85BAA" w:rsidTr="00743944">
        <w:trPr>
          <w:cantSplit/>
          <w:trHeight w:val="3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77CB" w:rsidRPr="00E72F0F" w:rsidRDefault="00BB77CB" w:rsidP="00BB77CB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72F0F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B77CB" w:rsidRPr="00E72F0F" w:rsidRDefault="00BB77CB" w:rsidP="00BB77CB">
            <w:pPr>
              <w:widowControl w:val="0"/>
              <w:ind w:firstLine="0"/>
              <w:jc w:val="left"/>
              <w:rPr>
                <w:color w:val="000000"/>
                <w:szCs w:val="28"/>
              </w:rPr>
            </w:pPr>
            <w:r w:rsidRPr="00E72F0F">
              <w:rPr>
                <w:bCs/>
                <w:color w:val="000000"/>
                <w:szCs w:val="28"/>
              </w:rPr>
              <w:t>Территория</w:t>
            </w:r>
            <w:r w:rsidRPr="00E72F0F">
              <w:rPr>
                <w:color w:val="000000"/>
                <w:szCs w:val="28"/>
              </w:rPr>
              <w:t xml:space="preserve">  </w:t>
            </w:r>
          </w:p>
        </w:tc>
      </w:tr>
      <w:tr w:rsidR="00BB77CB" w:rsidRPr="00E85BAA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72F0F" w:rsidRDefault="00BB77CB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B77CB" w:rsidRPr="00E72F0F" w:rsidRDefault="00BB77CB" w:rsidP="00BB77CB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Площадь </w:t>
            </w:r>
            <w:r>
              <w:rPr>
                <w:color w:val="000000"/>
                <w:szCs w:val="28"/>
              </w:rPr>
              <w:t>план</w:t>
            </w:r>
            <w:r w:rsidRPr="00E72F0F">
              <w:rPr>
                <w:color w:val="000000"/>
                <w:szCs w:val="28"/>
              </w:rPr>
              <w:t>ируемой территории</w:t>
            </w:r>
            <w:r>
              <w:rPr>
                <w:color w:val="000000"/>
                <w:szCs w:val="28"/>
              </w:rPr>
              <w:t>,</w:t>
            </w:r>
            <w:r w:rsidRPr="00E72F0F">
              <w:rPr>
                <w:bCs/>
                <w:color w:val="000000"/>
                <w:szCs w:val="28"/>
              </w:rPr>
              <w:t xml:space="preserve"> </w:t>
            </w:r>
            <w:r w:rsidRPr="00E72F0F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72F0F" w:rsidRDefault="00BB77CB" w:rsidP="00743944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E72F0F">
              <w:rPr>
                <w:bCs/>
                <w:iCs/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72F0F" w:rsidRDefault="00BB77CB" w:rsidP="00743944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E72F0F">
              <w:rPr>
                <w:bCs/>
                <w:iCs/>
                <w:color w:val="000000"/>
                <w:szCs w:val="28"/>
              </w:rPr>
              <w:t>265,68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72F0F" w:rsidRDefault="00BB77CB" w:rsidP="00743944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E72F0F">
              <w:rPr>
                <w:bCs/>
                <w:iCs/>
                <w:color w:val="000000"/>
                <w:szCs w:val="28"/>
              </w:rPr>
              <w:t>265,68</w:t>
            </w:r>
          </w:p>
        </w:tc>
      </w:tr>
      <w:tr w:rsidR="00BB77CB" w:rsidRPr="00E85BAA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72F0F" w:rsidRDefault="00BB77CB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B77CB" w:rsidRPr="00E72F0F" w:rsidRDefault="00BB77CB" w:rsidP="009B08A2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Парки, скверы, бульвары, иные </w:t>
            </w:r>
            <w:r w:rsidR="009B08A2">
              <w:rPr>
                <w:color w:val="000000"/>
                <w:szCs w:val="28"/>
              </w:rPr>
              <w:t>оз</w:t>
            </w:r>
            <w:r w:rsidR="009B08A2">
              <w:rPr>
                <w:color w:val="000000"/>
                <w:szCs w:val="28"/>
              </w:rPr>
              <w:t>е</w:t>
            </w:r>
            <w:r w:rsidR="009B08A2">
              <w:rPr>
                <w:color w:val="000000"/>
                <w:szCs w:val="28"/>
              </w:rPr>
              <w:t xml:space="preserve">лененные </w:t>
            </w:r>
            <w:r>
              <w:rPr>
                <w:color w:val="000000"/>
                <w:szCs w:val="28"/>
              </w:rPr>
              <w:t xml:space="preserve">территории </w:t>
            </w:r>
            <w:r w:rsidR="009B08A2">
              <w:rPr>
                <w:color w:val="000000"/>
                <w:szCs w:val="28"/>
              </w:rPr>
              <w:t>общего польз</w:t>
            </w:r>
            <w:r w:rsidR="009B08A2">
              <w:rPr>
                <w:color w:val="000000"/>
                <w:szCs w:val="28"/>
              </w:rPr>
              <w:t>о</w:t>
            </w:r>
            <w:r w:rsidR="009B08A2">
              <w:rPr>
                <w:color w:val="000000"/>
                <w:szCs w:val="28"/>
              </w:rPr>
              <w:t>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72F0F" w:rsidRDefault="00BB77CB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72F0F" w:rsidRDefault="00BB77CB" w:rsidP="00743944">
            <w:pPr>
              <w:widowControl w:val="0"/>
              <w:ind w:firstLine="0"/>
              <w:jc w:val="center"/>
              <w:rPr>
                <w:szCs w:val="28"/>
              </w:rPr>
            </w:pPr>
            <w:r w:rsidRPr="00E72F0F">
              <w:rPr>
                <w:szCs w:val="28"/>
              </w:rPr>
              <w:t>6,71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77CB" w:rsidRPr="00E72F0F" w:rsidRDefault="00FA03FF" w:rsidP="00743944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8,31</w:t>
            </w:r>
          </w:p>
        </w:tc>
      </w:tr>
      <w:tr w:rsidR="009B08A2" w:rsidRPr="00E85BAA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346EB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Озелененные территории ограниче</w:t>
            </w:r>
            <w:r>
              <w:rPr>
                <w:color w:val="000000"/>
                <w:szCs w:val="28"/>
              </w:rPr>
              <w:t>н</w:t>
            </w:r>
            <w:r>
              <w:rPr>
                <w:color w:val="000000"/>
                <w:szCs w:val="28"/>
              </w:rPr>
              <w:t>ного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FA03FF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FA03FF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2,12</w:t>
            </w:r>
          </w:p>
        </w:tc>
      </w:tr>
      <w:tr w:rsidR="009B08A2" w:rsidRPr="00E85BAA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9B08A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Зона </w:t>
            </w:r>
            <w:r>
              <w:rPr>
                <w:color w:val="000000"/>
                <w:szCs w:val="28"/>
              </w:rPr>
              <w:t xml:space="preserve">объектов </w:t>
            </w:r>
            <w:r w:rsidRPr="00E72F0F">
              <w:rPr>
                <w:color w:val="000000"/>
                <w:szCs w:val="28"/>
              </w:rPr>
              <w:t>делового, обществе</w:t>
            </w:r>
            <w:r w:rsidRPr="00E72F0F">
              <w:rPr>
                <w:color w:val="000000"/>
                <w:szCs w:val="28"/>
              </w:rPr>
              <w:t>н</w:t>
            </w:r>
            <w:r w:rsidRPr="00E72F0F">
              <w:rPr>
                <w:color w:val="000000"/>
                <w:szCs w:val="28"/>
              </w:rPr>
              <w:t>н</w:t>
            </w:r>
            <w:r>
              <w:rPr>
                <w:color w:val="000000"/>
                <w:szCs w:val="28"/>
              </w:rPr>
              <w:t>ого и коммерческого назначения, в том числе многоэтажных жилых д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мов</w:t>
            </w:r>
            <w:r w:rsidRPr="00E72F0F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17,73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FA03FF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29,09</w:t>
            </w:r>
          </w:p>
        </w:tc>
      </w:tr>
      <w:tr w:rsidR="009B08A2" w:rsidRPr="00E85BAA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B08A2" w:rsidRPr="00E72F0F" w:rsidRDefault="009B08A2" w:rsidP="009B08A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9B08A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Зо</w:t>
            </w:r>
            <w:r>
              <w:rPr>
                <w:color w:val="000000"/>
                <w:szCs w:val="28"/>
              </w:rPr>
              <w:t>на объектов здравоохранения</w:t>
            </w:r>
            <w:r w:rsidRPr="00E72F0F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FA03FF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6,69</w:t>
            </w:r>
          </w:p>
        </w:tc>
      </w:tr>
      <w:tr w:rsidR="009B08A2" w:rsidRPr="00E85BAA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B08A2" w:rsidRPr="00E72F0F" w:rsidRDefault="009B08A2" w:rsidP="009B08A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63021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Зона объектов </w:t>
            </w:r>
            <w:r w:rsidR="00630214">
              <w:rPr>
                <w:color w:val="000000"/>
                <w:szCs w:val="28"/>
              </w:rPr>
              <w:t>культуры и 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0,40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0,15</w:t>
            </w:r>
          </w:p>
        </w:tc>
      </w:tr>
      <w:tr w:rsidR="009B08A2" w:rsidRPr="00E85BAA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BB77CB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Зона объектов среднего професси</w:t>
            </w:r>
            <w:r w:rsidRPr="00E72F0F">
              <w:rPr>
                <w:color w:val="000000"/>
                <w:szCs w:val="28"/>
              </w:rPr>
              <w:t>о</w:t>
            </w:r>
            <w:r w:rsidRPr="00E72F0F">
              <w:rPr>
                <w:color w:val="000000"/>
                <w:szCs w:val="28"/>
              </w:rPr>
              <w:t>нального и высшего образования, н</w:t>
            </w:r>
            <w:r w:rsidRPr="00E72F0F">
              <w:rPr>
                <w:color w:val="000000"/>
                <w:szCs w:val="28"/>
              </w:rPr>
              <w:t>а</w:t>
            </w:r>
            <w:r w:rsidRPr="00E72F0F">
              <w:rPr>
                <w:color w:val="000000"/>
                <w:szCs w:val="28"/>
              </w:rPr>
              <w:t>учно-ис</w:t>
            </w:r>
            <w:r>
              <w:rPr>
                <w:color w:val="000000"/>
                <w:szCs w:val="28"/>
              </w:rPr>
              <w:t xml:space="preserve">следовательских организаций </w:t>
            </w:r>
            <w:r w:rsidRPr="00E72F0F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10,24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FA03FF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9,72</w:t>
            </w:r>
          </w:p>
        </w:tc>
      </w:tr>
      <w:tr w:rsidR="009B08A2" w:rsidRPr="00E85BAA" w:rsidTr="00743944">
        <w:trPr>
          <w:cantSplit/>
          <w:trHeight w:val="4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9B08A2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</w:t>
            </w:r>
            <w:r w:rsidRPr="003E2A49">
              <w:rPr>
                <w:color w:val="000000"/>
                <w:szCs w:val="28"/>
              </w:rPr>
              <w:t>она специализированной средне- и многоэтажной общественной з</w:t>
            </w:r>
            <w:r w:rsidRPr="003E2A49">
              <w:rPr>
                <w:color w:val="000000"/>
                <w:szCs w:val="28"/>
              </w:rPr>
              <w:t>а</w:t>
            </w:r>
            <w:r w:rsidRPr="003E2A49">
              <w:rPr>
                <w:color w:val="000000"/>
                <w:szCs w:val="28"/>
              </w:rPr>
              <w:t>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FA03FF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29,09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9B08A2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</w:t>
            </w:r>
            <w:r w:rsidRPr="003E2A49">
              <w:rPr>
                <w:color w:val="000000"/>
                <w:szCs w:val="28"/>
              </w:rPr>
              <w:t>она специализированной общес</w:t>
            </w:r>
            <w:r w:rsidRPr="003E2A49">
              <w:rPr>
                <w:color w:val="000000"/>
                <w:szCs w:val="28"/>
              </w:rPr>
              <w:t>т</w:t>
            </w:r>
            <w:r w:rsidRPr="003E2A49">
              <w:rPr>
                <w:color w:val="000000"/>
                <w:szCs w:val="28"/>
              </w:rPr>
              <w:t>венной застройки</w:t>
            </w:r>
            <w:r>
              <w:rPr>
                <w:color w:val="000000"/>
                <w:szCs w:val="28"/>
              </w:rPr>
              <w:t xml:space="preserve"> повышенной эта</w:t>
            </w:r>
            <w:r>
              <w:rPr>
                <w:color w:val="000000"/>
                <w:szCs w:val="28"/>
              </w:rPr>
              <w:t>ж</w:t>
            </w:r>
            <w:r>
              <w:rPr>
                <w:color w:val="000000"/>
                <w:szCs w:val="28"/>
              </w:rPr>
              <w:t>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6,39</w:t>
            </w:r>
          </w:p>
        </w:tc>
      </w:tr>
      <w:tr w:rsidR="009B08A2" w:rsidRPr="004D7B42" w:rsidTr="00743944">
        <w:trPr>
          <w:cantSplit/>
          <w:trHeight w:val="100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BB77CB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Зона объектов дошкольного, начал</w:t>
            </w:r>
            <w:r w:rsidRPr="00E72F0F">
              <w:rPr>
                <w:color w:val="000000"/>
                <w:szCs w:val="28"/>
              </w:rPr>
              <w:t>ь</w:t>
            </w:r>
            <w:r w:rsidRPr="00E72F0F">
              <w:rPr>
                <w:color w:val="000000"/>
                <w:szCs w:val="28"/>
              </w:rPr>
              <w:t>ного общего, основного общего</w:t>
            </w:r>
            <w:r>
              <w:rPr>
                <w:color w:val="000000"/>
                <w:szCs w:val="28"/>
              </w:rPr>
              <w:t xml:space="preserve"> и среднего общего образования</w:t>
            </w:r>
            <w:r w:rsidRPr="00E72F0F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17,19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20,</w:t>
            </w:r>
            <w:r w:rsidR="00FA03FF">
              <w:rPr>
                <w:color w:val="000000"/>
                <w:szCs w:val="28"/>
              </w:rPr>
              <w:t>78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BB77CB">
            <w:pPr>
              <w:widowControl w:val="0"/>
              <w:ind w:firstLine="0"/>
              <w:rPr>
                <w:szCs w:val="28"/>
              </w:rPr>
            </w:pPr>
            <w:r w:rsidRPr="00E72F0F">
              <w:rPr>
                <w:color w:val="000000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FF0000"/>
                <w:szCs w:val="28"/>
              </w:rPr>
            </w:pPr>
            <w:r w:rsidRPr="00E72F0F">
              <w:rPr>
                <w:color w:val="000000"/>
                <w:szCs w:val="28"/>
              </w:rPr>
              <w:t>19,01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szCs w:val="28"/>
              </w:rPr>
            </w:pPr>
            <w:r w:rsidRPr="00E72F0F">
              <w:rPr>
                <w:color w:val="000000"/>
                <w:szCs w:val="28"/>
              </w:rPr>
              <w:t>29,</w:t>
            </w:r>
            <w:r w:rsidR="00FA03FF">
              <w:rPr>
                <w:color w:val="000000"/>
                <w:szCs w:val="28"/>
              </w:rPr>
              <w:t>53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lastRenderedPageBreak/>
              <w:t>1.1.</w:t>
            </w:r>
            <w:r>
              <w:rPr>
                <w:color w:val="000000"/>
                <w:szCs w:val="28"/>
              </w:rPr>
              <w:t>11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BB77CB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Зона застройки среднеэтажными ж</w:t>
            </w:r>
            <w:r w:rsidRPr="00E72F0F">
              <w:rPr>
                <w:color w:val="000000"/>
                <w:szCs w:val="28"/>
              </w:rPr>
              <w:t>и</w:t>
            </w:r>
            <w:r w:rsidRPr="00E72F0F">
              <w:rPr>
                <w:color w:val="000000"/>
                <w:szCs w:val="28"/>
              </w:rPr>
              <w:t>лыми домами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55,16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</w:t>
            </w:r>
            <w:r w:rsidR="00FA03FF">
              <w:rPr>
                <w:color w:val="000000"/>
                <w:szCs w:val="28"/>
              </w:rPr>
              <w:t>7,45</w:t>
            </w:r>
          </w:p>
        </w:tc>
      </w:tr>
      <w:tr w:rsidR="009B08A2" w:rsidRPr="00063189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12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BB77CB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Зона застройки многоэтажными ж</w:t>
            </w:r>
            <w:r w:rsidRPr="00E72F0F">
              <w:rPr>
                <w:color w:val="000000"/>
                <w:szCs w:val="28"/>
              </w:rPr>
              <w:t>и</w:t>
            </w:r>
            <w:r w:rsidRPr="00E72F0F">
              <w:rPr>
                <w:color w:val="000000"/>
                <w:szCs w:val="28"/>
              </w:rPr>
              <w:t>лыми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18,90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26,</w:t>
            </w:r>
            <w:r w:rsidR="00FA03FF">
              <w:rPr>
                <w:color w:val="000000"/>
                <w:szCs w:val="28"/>
              </w:rPr>
              <w:t>92</w:t>
            </w:r>
          </w:p>
        </w:tc>
      </w:tr>
      <w:tr w:rsidR="009B08A2" w:rsidRPr="00063189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</w:t>
            </w:r>
            <w:r>
              <w:rPr>
                <w:color w:val="000000"/>
                <w:szCs w:val="28"/>
              </w:rPr>
              <w:t>.13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BB77CB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Зона застройки жилыми домами п</w:t>
            </w:r>
            <w:r w:rsidRPr="00E72F0F">
              <w:rPr>
                <w:color w:val="000000"/>
                <w:szCs w:val="28"/>
              </w:rPr>
              <w:t>о</w:t>
            </w:r>
            <w:r w:rsidRPr="00E72F0F">
              <w:rPr>
                <w:color w:val="000000"/>
                <w:szCs w:val="28"/>
              </w:rPr>
              <w:t>вышенной этажности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0,56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14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B08A2" w:rsidRPr="00E72F0F" w:rsidRDefault="009B08A2" w:rsidP="00BB77CB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–</w:t>
            </w:r>
          </w:p>
        </w:tc>
      </w:tr>
      <w:tr w:rsidR="009B08A2" w:rsidRPr="004D7B42" w:rsidTr="00743944">
        <w:trPr>
          <w:cantSplit/>
          <w:trHeight w:val="2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15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Зона </w:t>
            </w:r>
            <w:r>
              <w:rPr>
                <w:color w:val="000000"/>
                <w:szCs w:val="28"/>
              </w:rPr>
              <w:t>объектов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39,48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FA03FF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55,81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Зона объектов инженерной инфр</w:t>
            </w:r>
            <w:r w:rsidRPr="00E72F0F"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>структуры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5,19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17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</w:t>
            </w:r>
            <w:r w:rsidRPr="00346EB4">
              <w:rPr>
                <w:color w:val="000000"/>
                <w:szCs w:val="28"/>
              </w:rPr>
              <w:t>она производственной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37,00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–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Зона коммунальных и складских об</w:t>
            </w:r>
            <w:r w:rsidRPr="00E72F0F">
              <w:rPr>
                <w:color w:val="000000"/>
                <w:szCs w:val="28"/>
              </w:rPr>
              <w:t>ъ</w:t>
            </w:r>
            <w:r>
              <w:rPr>
                <w:color w:val="000000"/>
                <w:szCs w:val="28"/>
              </w:rPr>
              <w:t>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10,43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–</w:t>
            </w:r>
          </w:p>
        </w:tc>
      </w:tr>
      <w:tr w:rsidR="009B08A2" w:rsidRPr="004D7B42" w:rsidTr="00743944">
        <w:trPr>
          <w:cantSplit/>
          <w:trHeight w:val="5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19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Зона стоянок для легковых автом</w:t>
            </w:r>
            <w:r w:rsidRPr="00E72F0F"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7,</w:t>
            </w:r>
            <w:r w:rsidR="00FA03FF">
              <w:rPr>
                <w:color w:val="000000"/>
                <w:szCs w:val="28"/>
              </w:rPr>
              <w:t>88</w:t>
            </w:r>
          </w:p>
        </w:tc>
      </w:tr>
      <w:tr w:rsidR="009B08A2" w:rsidRPr="004D7B42" w:rsidTr="00743944">
        <w:trPr>
          <w:cantSplit/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iCs/>
                <w:color w:val="000000"/>
                <w:szCs w:val="28"/>
              </w:rPr>
            </w:pPr>
            <w:r w:rsidRPr="00E72F0F">
              <w:rPr>
                <w:iCs/>
                <w:color w:val="000000"/>
                <w:szCs w:val="28"/>
              </w:rPr>
              <w:t>Неиспользуемые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iCs/>
                <w:color w:val="000000"/>
                <w:szCs w:val="28"/>
              </w:rPr>
            </w:pPr>
            <w:r w:rsidRPr="00E72F0F">
              <w:rPr>
                <w:iCs/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iCs/>
                <w:color w:val="000000"/>
                <w:szCs w:val="28"/>
              </w:rPr>
            </w:pPr>
            <w:r w:rsidRPr="00E72F0F">
              <w:rPr>
                <w:iCs/>
                <w:color w:val="000000"/>
                <w:szCs w:val="28"/>
              </w:rPr>
              <w:t>13,99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iCs/>
                <w:color w:val="000000"/>
                <w:szCs w:val="28"/>
              </w:rPr>
            </w:pPr>
            <w:r>
              <w:rPr>
                <w:iCs/>
                <w:color w:val="000000"/>
                <w:szCs w:val="28"/>
              </w:rPr>
              <w:t>–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1.</w:t>
            </w: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Обеспеченность озеленен</w:t>
            </w:r>
            <w:r>
              <w:rPr>
                <w:color w:val="000000"/>
                <w:szCs w:val="28"/>
              </w:rPr>
              <w:t>ными те</w:t>
            </w:r>
            <w:r>
              <w:rPr>
                <w:color w:val="000000"/>
                <w:szCs w:val="28"/>
              </w:rPr>
              <w:t>р</w:t>
            </w:r>
            <w:r>
              <w:rPr>
                <w:color w:val="000000"/>
                <w:szCs w:val="28"/>
              </w:rPr>
              <w:t>риториями</w:t>
            </w:r>
            <w:r w:rsidRPr="00E72F0F">
              <w:rPr>
                <w:color w:val="000000"/>
                <w:szCs w:val="28"/>
              </w:rPr>
              <w:t xml:space="preserve"> общего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кв.</w:t>
            </w:r>
            <w:r w:rsidR="00743944">
              <w:rPr>
                <w:color w:val="000000"/>
                <w:szCs w:val="28"/>
              </w:rPr>
              <w:t xml:space="preserve"> </w:t>
            </w:r>
            <w:r w:rsidRPr="00E72F0F">
              <w:rPr>
                <w:color w:val="000000"/>
                <w:szCs w:val="28"/>
              </w:rPr>
              <w:t>м /чел</w:t>
            </w:r>
            <w:r w:rsidR="00743944">
              <w:rPr>
                <w:color w:val="000000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FA03FF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  <w:r w:rsidR="009B08A2" w:rsidRPr="00E72F0F">
              <w:rPr>
                <w:color w:val="000000"/>
                <w:szCs w:val="28"/>
              </w:rPr>
              <w:t>,</w:t>
            </w:r>
            <w:r w:rsidR="009B08A2">
              <w:rPr>
                <w:color w:val="000000"/>
                <w:szCs w:val="28"/>
              </w:rPr>
              <w:t>6</w:t>
            </w:r>
          </w:p>
        </w:tc>
      </w:tr>
      <w:tr w:rsidR="009B08A2" w:rsidRPr="004D7B42" w:rsidTr="00743944">
        <w:trPr>
          <w:cantSplit/>
          <w:trHeight w:val="3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681413" w:rsidRDefault="009B08A2" w:rsidP="00743944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681413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681413">
              <w:rPr>
                <w:bCs/>
                <w:color w:val="000000"/>
                <w:szCs w:val="28"/>
              </w:rPr>
              <w:t>Население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Численность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br/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FF2683" w:rsidRDefault="009B08A2" w:rsidP="00743944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F2683">
              <w:rPr>
                <w:bCs/>
                <w:color w:val="000000"/>
                <w:szCs w:val="28"/>
              </w:rPr>
              <w:t>40,1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FF2683" w:rsidRDefault="009B08A2" w:rsidP="00743944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F2683">
              <w:rPr>
                <w:bCs/>
                <w:color w:val="000000"/>
                <w:szCs w:val="28"/>
              </w:rPr>
              <w:t>51,3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Плотность населения </w:t>
            </w:r>
            <w:r>
              <w:rPr>
                <w:color w:val="000000"/>
                <w:szCs w:val="28"/>
              </w:rPr>
              <w:t>планируемой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743944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ч</w:t>
            </w:r>
            <w:r w:rsidR="009B08A2" w:rsidRPr="00E72F0F">
              <w:rPr>
                <w:color w:val="000000"/>
                <w:szCs w:val="28"/>
              </w:rPr>
              <w:t>ел</w:t>
            </w:r>
            <w:r>
              <w:rPr>
                <w:color w:val="000000"/>
                <w:szCs w:val="28"/>
              </w:rPr>
              <w:t>.</w:t>
            </w:r>
            <w:r w:rsidR="009B08A2" w:rsidRPr="00E72F0F">
              <w:rPr>
                <w:color w:val="000000"/>
                <w:szCs w:val="28"/>
              </w:rPr>
              <w:t xml:space="preserve"> /га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193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Плотность населения территорий ж</w:t>
            </w:r>
            <w:r w:rsidRPr="00E72F0F">
              <w:rPr>
                <w:color w:val="000000"/>
                <w:szCs w:val="28"/>
              </w:rPr>
              <w:t>и</w:t>
            </w:r>
            <w:r w:rsidRPr="00E72F0F">
              <w:rPr>
                <w:color w:val="000000"/>
                <w:szCs w:val="28"/>
              </w:rPr>
              <w:t>лой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743944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ч</w:t>
            </w:r>
            <w:r w:rsidR="009B08A2" w:rsidRPr="00E72F0F">
              <w:rPr>
                <w:color w:val="000000"/>
                <w:szCs w:val="28"/>
              </w:rPr>
              <w:t>ел</w:t>
            </w:r>
            <w:r>
              <w:rPr>
                <w:color w:val="000000"/>
                <w:szCs w:val="28"/>
              </w:rPr>
              <w:t>.</w:t>
            </w:r>
            <w:r w:rsidR="009B08A2" w:rsidRPr="00E72F0F">
              <w:rPr>
                <w:color w:val="000000"/>
                <w:szCs w:val="28"/>
              </w:rPr>
              <w:t xml:space="preserve"> /га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szCs w:val="28"/>
              </w:rPr>
            </w:pPr>
            <w:r w:rsidRPr="00E72F0F">
              <w:rPr>
                <w:szCs w:val="28"/>
              </w:rPr>
              <w:t>336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szCs w:val="28"/>
              </w:rPr>
            </w:pPr>
            <w:r w:rsidRPr="00E72F0F">
              <w:rPr>
                <w:szCs w:val="28"/>
              </w:rPr>
              <w:t>417</w:t>
            </w:r>
          </w:p>
        </w:tc>
      </w:tr>
      <w:tr w:rsidR="009B08A2" w:rsidRPr="004D7B42" w:rsidTr="00743944">
        <w:trPr>
          <w:cantSplit/>
          <w:trHeight w:val="2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681413" w:rsidRDefault="009B08A2" w:rsidP="00743944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681413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681413">
              <w:rPr>
                <w:bCs/>
                <w:color w:val="000000"/>
                <w:szCs w:val="28"/>
              </w:rPr>
              <w:t>Жилищный фонд</w:t>
            </w:r>
          </w:p>
        </w:tc>
      </w:tr>
      <w:tr w:rsidR="009B08A2" w:rsidRPr="004D7B42" w:rsidTr="00EF0A56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EF0A56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кв.</w:t>
            </w:r>
            <w:r w:rsidR="00743944">
              <w:rPr>
                <w:color w:val="000000"/>
                <w:szCs w:val="28"/>
              </w:rPr>
              <w:t xml:space="preserve"> </w:t>
            </w:r>
            <w:r w:rsidRPr="00E72F0F">
              <w:rPr>
                <w:color w:val="000000"/>
                <w:szCs w:val="28"/>
              </w:rPr>
              <w:t>м /чел</w:t>
            </w:r>
            <w:r w:rsidR="00743944">
              <w:rPr>
                <w:color w:val="000000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FF2683" w:rsidRDefault="009B08A2" w:rsidP="00743944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FF2683">
              <w:rPr>
                <w:bCs/>
                <w:szCs w:val="28"/>
              </w:rPr>
              <w:t>21,4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FF2683" w:rsidRDefault="009B08A2" w:rsidP="00743944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FF2683">
              <w:rPr>
                <w:bCs/>
                <w:szCs w:val="28"/>
              </w:rPr>
              <w:t>30,0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Общий объем жилого фонда</w:t>
            </w:r>
            <w:r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>кв.</w:t>
            </w:r>
            <w:r w:rsidR="0074394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FF2683" w:rsidRDefault="009B08A2" w:rsidP="00743944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FF2683">
              <w:rPr>
                <w:bCs/>
                <w:szCs w:val="28"/>
              </w:rPr>
              <w:t>859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FF2683" w:rsidRDefault="009B08A2" w:rsidP="00743944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FF2683">
              <w:rPr>
                <w:bCs/>
                <w:szCs w:val="28"/>
              </w:rPr>
              <w:t>1539</w:t>
            </w:r>
          </w:p>
        </w:tc>
      </w:tr>
      <w:tr w:rsidR="009B08A2" w:rsidRPr="004D7B42" w:rsidTr="00743944">
        <w:trPr>
          <w:cantSplit/>
          <w:trHeight w:val="4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3.2</w:t>
            </w:r>
            <w:r>
              <w:rPr>
                <w:color w:val="000000"/>
                <w:szCs w:val="28"/>
              </w:rPr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743944" w:rsidP="00743944">
            <w:pPr>
              <w:keepLines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</w:t>
            </w:r>
            <w:r w:rsidR="009B08A2" w:rsidRPr="00E72F0F">
              <w:rPr>
                <w:color w:val="000000"/>
                <w:szCs w:val="28"/>
              </w:rPr>
              <w:t>редне- и многоэтажной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>кв.</w:t>
            </w:r>
            <w:r w:rsidR="0074394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855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1539</w:t>
            </w:r>
          </w:p>
        </w:tc>
      </w:tr>
      <w:tr w:rsidR="009B08A2" w:rsidRPr="004D7B42" w:rsidTr="00743944">
        <w:trPr>
          <w:cantSplit/>
          <w:trHeight w:val="4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3.2</w:t>
            </w:r>
            <w:r>
              <w:rPr>
                <w:color w:val="000000"/>
                <w:szCs w:val="28"/>
              </w:rPr>
              <w:t>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743944" w:rsidP="00743944">
            <w:pPr>
              <w:keepLines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</w:t>
            </w:r>
            <w:r w:rsidR="009B08A2" w:rsidRPr="00E72F0F">
              <w:rPr>
                <w:color w:val="000000"/>
                <w:szCs w:val="28"/>
              </w:rPr>
              <w:t>ндивидуальной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>кв.</w:t>
            </w:r>
            <w:r w:rsidR="0074394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–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Объем нового жилищного строител</w:t>
            </w:r>
            <w:r w:rsidRPr="00E72F0F">
              <w:rPr>
                <w:color w:val="000000"/>
                <w:szCs w:val="28"/>
              </w:rPr>
              <w:t>ь</w:t>
            </w:r>
            <w:r w:rsidRPr="00E72F0F">
              <w:rPr>
                <w:color w:val="000000"/>
                <w:szCs w:val="28"/>
              </w:rPr>
              <w:t>ства</w:t>
            </w:r>
            <w:r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>кв.</w:t>
            </w:r>
            <w:r w:rsidR="0074394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969696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0566C8" w:rsidRDefault="009B08A2" w:rsidP="00743944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0566C8">
              <w:rPr>
                <w:bCs/>
                <w:szCs w:val="28"/>
              </w:rPr>
              <w:t>742</w:t>
            </w:r>
          </w:p>
        </w:tc>
      </w:tr>
      <w:tr w:rsidR="009B08A2" w:rsidRPr="004D7B42" w:rsidTr="00743944">
        <w:trPr>
          <w:cantSplit/>
          <w:trHeight w:val="4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3.3</w:t>
            </w:r>
            <w:r>
              <w:rPr>
                <w:color w:val="000000"/>
                <w:szCs w:val="28"/>
              </w:rPr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743944" w:rsidP="00743944">
            <w:pPr>
              <w:widowControl w:val="0"/>
              <w:ind w:firstLine="0"/>
              <w:rPr>
                <w:szCs w:val="28"/>
              </w:rPr>
            </w:pPr>
            <w:r>
              <w:rPr>
                <w:szCs w:val="28"/>
              </w:rPr>
              <w:t>С</w:t>
            </w:r>
            <w:r w:rsidR="009B08A2" w:rsidRPr="00E72F0F">
              <w:rPr>
                <w:szCs w:val="28"/>
              </w:rPr>
              <w:t>редне- и многоэтажной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>кв.</w:t>
            </w:r>
            <w:r w:rsidR="0074394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0566C8">
              <w:rPr>
                <w:color w:val="000000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szCs w:val="28"/>
              </w:rPr>
            </w:pPr>
            <w:r w:rsidRPr="00E72F0F">
              <w:rPr>
                <w:szCs w:val="28"/>
              </w:rPr>
              <w:t>742</w:t>
            </w:r>
          </w:p>
        </w:tc>
      </w:tr>
      <w:tr w:rsidR="009B08A2" w:rsidRPr="004D7B42" w:rsidTr="00743944">
        <w:trPr>
          <w:cantSplit/>
          <w:trHeight w:val="4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3.3</w:t>
            </w:r>
            <w:r>
              <w:rPr>
                <w:color w:val="000000"/>
                <w:szCs w:val="28"/>
              </w:rPr>
              <w:t>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743944" w:rsidP="00743944">
            <w:pPr>
              <w:widowControl w:val="0"/>
              <w:ind w:firstLine="0"/>
              <w:rPr>
                <w:szCs w:val="28"/>
              </w:rPr>
            </w:pPr>
            <w:r>
              <w:rPr>
                <w:szCs w:val="28"/>
              </w:rPr>
              <w:t>И</w:t>
            </w:r>
            <w:r w:rsidR="009B08A2" w:rsidRPr="00E72F0F">
              <w:rPr>
                <w:szCs w:val="28"/>
              </w:rPr>
              <w:t>ндивидуальной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>кв.</w:t>
            </w:r>
            <w:r w:rsidR="0074394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szCs w:val="28"/>
              </w:rPr>
            </w:pPr>
            <w:r w:rsidRPr="000566C8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szCs w:val="28"/>
              </w:rPr>
            </w:pPr>
            <w:r w:rsidRPr="000566C8">
              <w:rPr>
                <w:szCs w:val="28"/>
              </w:rPr>
              <w:t>–</w:t>
            </w:r>
          </w:p>
        </w:tc>
      </w:tr>
      <w:tr w:rsidR="009B08A2" w:rsidRPr="004D7B42" w:rsidTr="00743944">
        <w:trPr>
          <w:cantSplit/>
          <w:trHeight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FF2683" w:rsidRDefault="009B08A2" w:rsidP="00743944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F2683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F2683">
              <w:rPr>
                <w:bCs/>
                <w:color w:val="000000"/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9B08A2" w:rsidRPr="004D7B42" w:rsidTr="00743944">
        <w:trPr>
          <w:cantSplit/>
          <w:trHeight w:val="3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4.1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Детские </w:t>
            </w:r>
            <w:r>
              <w:rPr>
                <w:color w:val="000000"/>
                <w:szCs w:val="28"/>
              </w:rPr>
              <w:t>сады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1217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1924</w:t>
            </w:r>
          </w:p>
        </w:tc>
      </w:tr>
      <w:tr w:rsidR="009B08A2" w:rsidRPr="004D7B42" w:rsidTr="00EF0A56">
        <w:trPr>
          <w:cantSplit/>
          <w:trHeight w:val="2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4.2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Общеобразовательные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3654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5901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4.3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Объекты ф</w:t>
            </w:r>
            <w:r w:rsidRPr="00E72F0F">
              <w:rPr>
                <w:color w:val="000000"/>
                <w:szCs w:val="28"/>
              </w:rPr>
              <w:t xml:space="preserve">изкультурно-спортивные </w:t>
            </w:r>
            <w:r>
              <w:rPr>
                <w:color w:val="000000"/>
                <w:szCs w:val="28"/>
              </w:rPr>
              <w:t>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кв.</w:t>
            </w:r>
            <w:r w:rsidR="0074394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</w:t>
            </w:r>
            <w:r w:rsidRPr="00E72F0F">
              <w:rPr>
                <w:color w:val="000000"/>
                <w:szCs w:val="28"/>
              </w:rPr>
              <w:t xml:space="preserve"> пола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9900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35910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lastRenderedPageBreak/>
              <w:t>4.4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Спортивные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уч</w:t>
            </w:r>
            <w:r>
              <w:rPr>
                <w:color w:val="000000"/>
                <w:szCs w:val="28"/>
              </w:rPr>
              <w:t>ащихс</w:t>
            </w:r>
            <w:r>
              <w:rPr>
                <w:color w:val="000000"/>
                <w:szCs w:val="28"/>
              </w:rPr>
              <w:t>я</w:t>
            </w:r>
            <w:r w:rsidRPr="00E72F0F">
              <w:rPr>
                <w:color w:val="000000"/>
                <w:szCs w:val="28"/>
              </w:rPr>
              <w:t>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800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4.5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Плавательные бассейны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кв.</w:t>
            </w:r>
            <w:r w:rsidR="0074394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</w:t>
            </w:r>
            <w:r w:rsidRPr="00E72F0F">
              <w:rPr>
                <w:color w:val="000000"/>
                <w:szCs w:val="28"/>
              </w:rPr>
              <w:t xml:space="preserve"> зе</w:t>
            </w:r>
            <w:r w:rsidRPr="00E72F0F">
              <w:rPr>
                <w:color w:val="000000"/>
                <w:szCs w:val="28"/>
              </w:rPr>
              <w:t>р</w:t>
            </w:r>
            <w:r w:rsidRPr="00E72F0F">
              <w:rPr>
                <w:color w:val="000000"/>
                <w:szCs w:val="28"/>
              </w:rPr>
              <w:t>кала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B5181F">
              <w:rPr>
                <w:color w:val="000000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1025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4.6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Поликлиники, объекты общих вр</w:t>
            </w:r>
            <w:r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>чебных практик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посещений в смену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767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9</w:t>
            </w:r>
            <w:r>
              <w:rPr>
                <w:color w:val="000000"/>
                <w:szCs w:val="28"/>
              </w:rPr>
              <w:t>6</w:t>
            </w:r>
            <w:r w:rsidRPr="00E72F0F">
              <w:rPr>
                <w:color w:val="000000"/>
                <w:szCs w:val="28"/>
              </w:rPr>
              <w:t>7</w:t>
            </w:r>
          </w:p>
        </w:tc>
      </w:tr>
      <w:tr w:rsidR="009B08A2" w:rsidRPr="004D7B42" w:rsidTr="00EF0A56">
        <w:trPr>
          <w:cantSplit/>
          <w:trHeight w:val="2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Библиотеки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</w:t>
            </w:r>
          </w:p>
        </w:tc>
      </w:tr>
      <w:tr w:rsidR="009B08A2" w:rsidRPr="004D7B42" w:rsidTr="00EF0A56">
        <w:trPr>
          <w:cantSplit/>
          <w:trHeight w:val="2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Отделения почтовой связи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</w:t>
            </w:r>
            <w:r w:rsidRPr="00E72F0F">
              <w:rPr>
                <w:color w:val="000000"/>
                <w:szCs w:val="28"/>
              </w:rPr>
              <w:t>бщественн</w:t>
            </w:r>
            <w:r>
              <w:rPr>
                <w:color w:val="000000"/>
                <w:szCs w:val="28"/>
              </w:rPr>
              <w:t>ая</w:t>
            </w:r>
            <w:r w:rsidRPr="00E72F0F">
              <w:rPr>
                <w:color w:val="000000"/>
                <w:szCs w:val="28"/>
              </w:rPr>
              <w:t xml:space="preserve"> недвижимост</w:t>
            </w:r>
            <w:r>
              <w:rPr>
                <w:color w:val="000000"/>
                <w:szCs w:val="28"/>
              </w:rPr>
              <w:t>ь,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>кв.</w:t>
            </w:r>
            <w:r w:rsidR="00743944">
              <w:rPr>
                <w:color w:val="000000"/>
                <w:szCs w:val="28"/>
              </w:rPr>
              <w:t xml:space="preserve"> </w:t>
            </w:r>
            <w:r w:rsidRPr="00E72F0F">
              <w:rPr>
                <w:color w:val="000000"/>
                <w:szCs w:val="28"/>
              </w:rPr>
              <w:t>м общ</w:t>
            </w:r>
            <w:r w:rsidR="00743944">
              <w:rPr>
                <w:color w:val="000000"/>
                <w:szCs w:val="28"/>
              </w:rPr>
              <w:t>ей</w:t>
            </w:r>
            <w:r w:rsidRPr="00E72F0F">
              <w:rPr>
                <w:color w:val="000000"/>
                <w:szCs w:val="28"/>
              </w:rPr>
              <w:t xml:space="preserve"> пл</w:t>
            </w:r>
            <w:r w:rsidR="00743944">
              <w:rPr>
                <w:color w:val="000000"/>
                <w:szCs w:val="28"/>
              </w:rPr>
              <w:t>ощади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898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4.9.1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BF5604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</w:t>
            </w:r>
            <w:r w:rsidR="009B08A2" w:rsidRPr="00E72F0F">
              <w:rPr>
                <w:color w:val="000000"/>
                <w:szCs w:val="28"/>
              </w:rPr>
              <w:t>оммерческ</w:t>
            </w:r>
            <w:r w:rsidR="009B08A2">
              <w:rPr>
                <w:color w:val="000000"/>
                <w:szCs w:val="28"/>
              </w:rPr>
              <w:t>ая</w:t>
            </w:r>
            <w:r w:rsidR="009B08A2" w:rsidRPr="00E72F0F">
              <w:rPr>
                <w:color w:val="000000"/>
                <w:szCs w:val="28"/>
              </w:rPr>
              <w:t xml:space="preserve"> недвижимост</w:t>
            </w:r>
            <w:r w:rsidR="009B08A2">
              <w:rPr>
                <w:color w:val="000000"/>
                <w:szCs w:val="28"/>
              </w:rPr>
              <w:t>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BF560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>кв.</w:t>
            </w:r>
            <w:r w:rsidR="00BF5604">
              <w:rPr>
                <w:color w:val="000000"/>
                <w:szCs w:val="28"/>
              </w:rPr>
              <w:t xml:space="preserve"> </w:t>
            </w:r>
            <w:r w:rsidRPr="00E72F0F">
              <w:rPr>
                <w:color w:val="000000"/>
                <w:szCs w:val="28"/>
              </w:rPr>
              <w:t>м общ</w:t>
            </w:r>
            <w:r w:rsidR="00BF5604">
              <w:rPr>
                <w:color w:val="000000"/>
                <w:szCs w:val="28"/>
              </w:rPr>
              <w:t>ей</w:t>
            </w:r>
            <w:r w:rsidRPr="00E72F0F">
              <w:rPr>
                <w:color w:val="000000"/>
                <w:szCs w:val="28"/>
              </w:rPr>
              <w:t xml:space="preserve"> пл</w:t>
            </w:r>
            <w:r w:rsidR="00BF5604">
              <w:rPr>
                <w:color w:val="000000"/>
                <w:szCs w:val="28"/>
              </w:rPr>
              <w:t>ощади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764</w:t>
            </w:r>
          </w:p>
        </w:tc>
      </w:tr>
      <w:tr w:rsidR="009B08A2" w:rsidRPr="004D7B42" w:rsidTr="00BF5604">
        <w:trPr>
          <w:cantSplit/>
          <w:trHeight w:val="2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FF2683" w:rsidRDefault="009B08A2" w:rsidP="00743944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F2683">
              <w:rPr>
                <w:bCs/>
                <w:color w:val="000000"/>
                <w:szCs w:val="28"/>
              </w:rPr>
              <w:t>5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F2683">
              <w:rPr>
                <w:bCs/>
                <w:color w:val="000000"/>
                <w:szCs w:val="28"/>
              </w:rPr>
              <w:t>Транспортная инфраструктура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Общая п</w:t>
            </w:r>
            <w:r w:rsidRPr="00E72F0F">
              <w:rPr>
                <w:color w:val="000000"/>
                <w:szCs w:val="28"/>
              </w:rPr>
              <w:t>ротяженность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FF2683" w:rsidRDefault="009B08A2" w:rsidP="00743944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F2683">
              <w:rPr>
                <w:bCs/>
                <w:iCs/>
                <w:color w:val="000000"/>
                <w:szCs w:val="28"/>
              </w:rPr>
              <w:t>12,3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FF2683" w:rsidRDefault="009B08A2" w:rsidP="00743944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F2683">
              <w:rPr>
                <w:bCs/>
                <w:iCs/>
                <w:color w:val="000000"/>
                <w:szCs w:val="28"/>
              </w:rPr>
              <w:t>13,5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9B08A2" w:rsidRPr="00E72F0F" w:rsidRDefault="009B08A2" w:rsidP="00BB77CB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5.1.1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 xml:space="preserve">Магистральные </w:t>
            </w:r>
            <w:r>
              <w:rPr>
                <w:color w:val="000000"/>
                <w:szCs w:val="28"/>
              </w:rPr>
              <w:t xml:space="preserve">дороги и </w:t>
            </w:r>
            <w:r w:rsidRPr="00E72F0F">
              <w:rPr>
                <w:color w:val="000000"/>
                <w:szCs w:val="28"/>
              </w:rPr>
              <w:t>улицы</w:t>
            </w:r>
            <w:r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D67983" w:rsidRDefault="009B08A2" w:rsidP="00743944">
            <w:pPr>
              <w:widowControl w:val="0"/>
              <w:ind w:firstLine="0"/>
              <w:jc w:val="center"/>
              <w:rPr>
                <w:iCs/>
                <w:color w:val="000000"/>
                <w:szCs w:val="28"/>
              </w:rPr>
            </w:pPr>
            <w:r w:rsidRPr="00D67983">
              <w:rPr>
                <w:iCs/>
                <w:color w:val="000000"/>
                <w:szCs w:val="28"/>
              </w:rPr>
              <w:t>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D67983" w:rsidRDefault="009B08A2" w:rsidP="00743944">
            <w:pPr>
              <w:widowControl w:val="0"/>
              <w:ind w:firstLine="0"/>
              <w:jc w:val="center"/>
              <w:rPr>
                <w:iCs/>
                <w:color w:val="000000"/>
                <w:szCs w:val="28"/>
              </w:rPr>
            </w:pPr>
            <w:r w:rsidRPr="00D67983">
              <w:rPr>
                <w:iCs/>
                <w:color w:val="000000"/>
                <w:szCs w:val="28"/>
              </w:rPr>
              <w:t>7,2</w:t>
            </w:r>
          </w:p>
        </w:tc>
      </w:tr>
      <w:tr w:rsidR="009B08A2" w:rsidRPr="004D7B42" w:rsidTr="00AB5505">
        <w:trPr>
          <w:cantSplit/>
          <w:trHeight w:val="327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B08A2" w:rsidRPr="00E72F0F" w:rsidRDefault="009B08A2" w:rsidP="00BB77CB">
            <w:pPr>
              <w:widowControl w:val="0"/>
              <w:rPr>
                <w:color w:val="000000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дороги скоростн</w:t>
            </w:r>
            <w:r>
              <w:rPr>
                <w:color w:val="000000"/>
                <w:szCs w:val="28"/>
              </w:rPr>
              <w:t>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0,6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B08A2" w:rsidRPr="00E72F0F" w:rsidRDefault="009B08A2" w:rsidP="00BB77CB">
            <w:pPr>
              <w:widowControl w:val="0"/>
              <w:rPr>
                <w:color w:val="000000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улицы </w:t>
            </w:r>
            <w:r w:rsidRPr="00E72F0F">
              <w:rPr>
                <w:color w:val="000000"/>
                <w:szCs w:val="28"/>
              </w:rPr>
              <w:t>общегородск</w:t>
            </w:r>
            <w:r>
              <w:rPr>
                <w:color w:val="000000"/>
                <w:szCs w:val="28"/>
              </w:rPr>
              <w:t>ого значения</w:t>
            </w:r>
            <w:r w:rsidRPr="00E72F0F">
              <w:rPr>
                <w:color w:val="000000"/>
                <w:szCs w:val="28"/>
              </w:rPr>
              <w:t xml:space="preserve"> р</w:t>
            </w:r>
            <w:r w:rsidRPr="00E72F0F">
              <w:rPr>
                <w:color w:val="000000"/>
                <w:szCs w:val="28"/>
              </w:rPr>
              <w:t>е</w:t>
            </w:r>
            <w:r w:rsidRPr="00E72F0F">
              <w:rPr>
                <w:color w:val="000000"/>
                <w:szCs w:val="28"/>
              </w:rPr>
              <w:t>гулируемого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3,5</w:t>
            </w:r>
          </w:p>
        </w:tc>
      </w:tr>
      <w:tr w:rsidR="009B08A2" w:rsidRPr="004D7B42" w:rsidTr="00AB5505">
        <w:trPr>
          <w:cantSplit/>
          <w:trHeight w:val="18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B08A2" w:rsidRPr="00E72F0F" w:rsidRDefault="009B08A2" w:rsidP="00BB77CB">
            <w:pPr>
              <w:widowControl w:val="0"/>
              <w:ind w:firstLine="0"/>
              <w:rPr>
                <w:color w:val="000000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улицы </w:t>
            </w:r>
            <w:r w:rsidRPr="00E72F0F">
              <w:rPr>
                <w:color w:val="000000"/>
                <w:szCs w:val="28"/>
              </w:rPr>
              <w:t>районного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3,1</w:t>
            </w:r>
          </w:p>
        </w:tc>
      </w:tr>
      <w:tr w:rsidR="009B08A2" w:rsidRPr="004D7B42" w:rsidTr="00AB5505">
        <w:trPr>
          <w:cantSplit/>
          <w:trHeight w:val="2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szCs w:val="28"/>
              </w:rPr>
            </w:pPr>
            <w:r w:rsidRPr="00E72F0F">
              <w:rPr>
                <w:szCs w:val="28"/>
              </w:rPr>
              <w:t>5.1.2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6,3</w:t>
            </w:r>
          </w:p>
        </w:tc>
      </w:tr>
      <w:tr w:rsidR="009B08A2" w:rsidRPr="004D7B42" w:rsidTr="00AB5505">
        <w:trPr>
          <w:cantSplit/>
          <w:trHeight w:val="2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Плотность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км/</w:t>
            </w:r>
            <w:r>
              <w:rPr>
                <w:color w:val="000000"/>
                <w:szCs w:val="28"/>
              </w:rPr>
              <w:t>кв.</w:t>
            </w:r>
            <w:r w:rsidR="00BF560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D67983" w:rsidRDefault="009B08A2" w:rsidP="00743944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67983">
              <w:rPr>
                <w:bCs/>
                <w:iCs/>
                <w:color w:val="000000"/>
                <w:szCs w:val="28"/>
              </w:rPr>
              <w:t>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D67983" w:rsidRDefault="009B08A2" w:rsidP="00743944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67983">
              <w:rPr>
                <w:bCs/>
                <w:iCs/>
                <w:color w:val="000000"/>
                <w:szCs w:val="28"/>
              </w:rPr>
              <w:t>5,1</w:t>
            </w:r>
          </w:p>
        </w:tc>
      </w:tr>
      <w:tr w:rsidR="009B08A2" w:rsidRPr="004D7B42" w:rsidTr="00AB5505">
        <w:trPr>
          <w:cantSplit/>
          <w:trHeight w:val="3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км/</w:t>
            </w:r>
            <w:r>
              <w:rPr>
                <w:color w:val="000000"/>
                <w:szCs w:val="28"/>
              </w:rPr>
              <w:t>кв.</w:t>
            </w:r>
            <w:r w:rsidR="00BF560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D67983" w:rsidRDefault="009B08A2" w:rsidP="00743944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67983">
              <w:rPr>
                <w:bCs/>
                <w:iCs/>
                <w:color w:val="000000"/>
                <w:szCs w:val="28"/>
              </w:rPr>
              <w:t>2,3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D67983" w:rsidRDefault="009B08A2" w:rsidP="00743944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67983">
              <w:rPr>
                <w:bCs/>
                <w:iCs/>
                <w:color w:val="000000"/>
                <w:szCs w:val="28"/>
              </w:rPr>
              <w:t>2,7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Протяженность линий общественн</w:t>
            </w:r>
            <w:r w:rsidRPr="00E72F0F">
              <w:rPr>
                <w:color w:val="000000"/>
                <w:szCs w:val="28"/>
              </w:rPr>
              <w:t>о</w:t>
            </w:r>
            <w:r w:rsidRPr="00E72F0F">
              <w:rPr>
                <w:color w:val="000000"/>
                <w:szCs w:val="28"/>
              </w:rPr>
              <w:t>го транспорта</w:t>
            </w:r>
            <w:r>
              <w:rPr>
                <w:color w:val="000000"/>
                <w:szCs w:val="28"/>
              </w:rPr>
              <w:t>,</w:t>
            </w:r>
            <w:r w:rsidRPr="00E72F0F">
              <w:rPr>
                <w:color w:val="000000"/>
                <w:szCs w:val="28"/>
              </w:rPr>
              <w:t xml:space="preserve"> в том числе</w:t>
            </w:r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D67983" w:rsidRDefault="009B08A2" w:rsidP="00743944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67983">
              <w:rPr>
                <w:bCs/>
                <w:iCs/>
                <w:color w:val="000000"/>
                <w:szCs w:val="28"/>
              </w:rPr>
              <w:t>8,4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D67983" w:rsidRDefault="009B08A2" w:rsidP="00743944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67983">
              <w:rPr>
                <w:bCs/>
                <w:iCs/>
                <w:color w:val="000000"/>
                <w:szCs w:val="28"/>
              </w:rPr>
              <w:t>11,0</w:t>
            </w:r>
          </w:p>
        </w:tc>
      </w:tr>
      <w:tr w:rsidR="009B08A2" w:rsidRPr="004D7B42" w:rsidTr="00AB5505">
        <w:trPr>
          <w:cantSplit/>
          <w:trHeight w:val="3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5.4</w:t>
            </w:r>
            <w:r>
              <w:rPr>
                <w:color w:val="000000"/>
                <w:szCs w:val="28"/>
              </w:rPr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AB5505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А</w:t>
            </w:r>
            <w:r w:rsidR="009B08A2" w:rsidRPr="00E72F0F">
              <w:rPr>
                <w:color w:val="000000"/>
                <w:szCs w:val="28"/>
              </w:rPr>
              <w:t>втобуса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6,2</w:t>
            </w:r>
          </w:p>
        </w:tc>
      </w:tr>
      <w:tr w:rsidR="009B08A2" w:rsidRPr="004D7B42" w:rsidTr="00AB5505">
        <w:trPr>
          <w:cantSplit/>
          <w:trHeight w:val="2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5.4</w:t>
            </w:r>
            <w:r>
              <w:rPr>
                <w:color w:val="000000"/>
                <w:szCs w:val="28"/>
              </w:rPr>
              <w:t>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AB5505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</w:t>
            </w:r>
            <w:r w:rsidR="009B08A2" w:rsidRPr="00E72F0F">
              <w:rPr>
                <w:color w:val="000000"/>
                <w:szCs w:val="28"/>
              </w:rPr>
              <w:t>роллейбуса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3,5</w:t>
            </w:r>
          </w:p>
        </w:tc>
      </w:tr>
      <w:tr w:rsidR="009B08A2" w:rsidRPr="004D7B42" w:rsidTr="00AB5505">
        <w:trPr>
          <w:cantSplit/>
          <w:trHeight w:val="2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5.4</w:t>
            </w:r>
            <w:r>
              <w:rPr>
                <w:color w:val="000000"/>
                <w:szCs w:val="28"/>
              </w:rPr>
              <w:t>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AB5505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</w:t>
            </w:r>
            <w:r w:rsidR="009B08A2" w:rsidRPr="00E72F0F">
              <w:rPr>
                <w:color w:val="000000"/>
                <w:szCs w:val="28"/>
              </w:rPr>
              <w:t>рамвая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0</w:t>
            </w:r>
          </w:p>
        </w:tc>
      </w:tr>
      <w:tr w:rsidR="009B08A2" w:rsidRPr="004D7B42" w:rsidTr="00AB5505">
        <w:trPr>
          <w:cantSplit/>
          <w:trHeight w:val="3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5.4</w:t>
            </w:r>
            <w:r>
              <w:rPr>
                <w:color w:val="000000"/>
                <w:szCs w:val="28"/>
              </w:rPr>
              <w:t>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AB5505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</w:t>
            </w:r>
            <w:r w:rsidR="009B08A2" w:rsidRPr="00E72F0F">
              <w:rPr>
                <w:color w:val="000000"/>
                <w:szCs w:val="28"/>
              </w:rPr>
              <w:t>коростного трамвая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0,6</w:t>
            </w:r>
          </w:p>
        </w:tc>
      </w:tr>
      <w:tr w:rsidR="009B08A2" w:rsidRPr="004D7B42" w:rsidTr="00AB5505">
        <w:trPr>
          <w:cantSplit/>
          <w:trHeight w:val="2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5.4</w:t>
            </w:r>
            <w:r>
              <w:rPr>
                <w:color w:val="000000"/>
                <w:szCs w:val="28"/>
              </w:rPr>
              <w:t>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AB5505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="009B08A2" w:rsidRPr="00E72F0F">
              <w:rPr>
                <w:color w:val="000000"/>
                <w:szCs w:val="28"/>
              </w:rPr>
              <w:t>етрополитена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0,7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Парковочных мест</w:t>
            </w:r>
            <w:r>
              <w:rPr>
                <w:color w:val="000000"/>
                <w:szCs w:val="28"/>
              </w:rPr>
              <w:t>,</w:t>
            </w:r>
            <w:r w:rsidRPr="00E72F0F">
              <w:rPr>
                <w:color w:val="000000"/>
                <w:szCs w:val="28"/>
              </w:rPr>
              <w:t xml:space="preserve"> в том числе</w:t>
            </w:r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тыс. м</w:t>
            </w:r>
            <w:r w:rsidRPr="00E72F0F">
              <w:rPr>
                <w:color w:val="000000"/>
                <w:szCs w:val="28"/>
              </w:rPr>
              <w:t>а</w:t>
            </w:r>
            <w:r w:rsidRPr="00E72F0F">
              <w:rPr>
                <w:color w:val="000000"/>
                <w:szCs w:val="28"/>
              </w:rPr>
              <w:t>ш</w:t>
            </w:r>
            <w:r>
              <w:rPr>
                <w:color w:val="000000"/>
                <w:szCs w:val="28"/>
              </w:rPr>
              <w:t>ино</w:t>
            </w:r>
            <w:r w:rsidR="00BF5604">
              <w:rPr>
                <w:color w:val="000000"/>
                <w:szCs w:val="28"/>
              </w:rPr>
              <w:t>-</w:t>
            </w:r>
            <w:r w:rsidRPr="00E72F0F"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D67983" w:rsidRDefault="009B08A2" w:rsidP="00743944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D67983">
              <w:rPr>
                <w:bCs/>
                <w:color w:val="000000"/>
                <w:szCs w:val="28"/>
              </w:rPr>
              <w:t>7,2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D67983" w:rsidRDefault="009B08A2" w:rsidP="00743944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D67983">
              <w:rPr>
                <w:bCs/>
                <w:color w:val="000000"/>
                <w:szCs w:val="28"/>
              </w:rPr>
              <w:t>23,6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5.5</w:t>
            </w:r>
            <w:r>
              <w:rPr>
                <w:color w:val="000000"/>
                <w:szCs w:val="28"/>
              </w:rPr>
              <w:t>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BF5604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</w:t>
            </w:r>
            <w:r w:rsidR="009B08A2" w:rsidRPr="00E72F0F">
              <w:rPr>
                <w:color w:val="000000"/>
                <w:szCs w:val="28"/>
              </w:rPr>
              <w:t xml:space="preserve"> </w:t>
            </w:r>
            <w:r w:rsidR="009B08A2">
              <w:rPr>
                <w:color w:val="000000"/>
                <w:szCs w:val="28"/>
              </w:rPr>
              <w:t xml:space="preserve">составе </w:t>
            </w:r>
            <w:r w:rsidR="009B08A2" w:rsidRPr="00E72F0F">
              <w:rPr>
                <w:color w:val="000000"/>
                <w:szCs w:val="28"/>
              </w:rPr>
              <w:t>крытых стоян</w:t>
            </w:r>
            <w:r w:rsidR="009B08A2">
              <w:rPr>
                <w:color w:val="000000"/>
                <w:szCs w:val="28"/>
              </w:rPr>
              <w:t>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тыс. м</w:t>
            </w:r>
            <w:r w:rsidRPr="00E72F0F">
              <w:rPr>
                <w:color w:val="000000"/>
                <w:szCs w:val="28"/>
              </w:rPr>
              <w:t>а</w:t>
            </w:r>
            <w:r w:rsidRPr="00E72F0F">
              <w:rPr>
                <w:color w:val="000000"/>
                <w:szCs w:val="28"/>
              </w:rPr>
              <w:t>ш</w:t>
            </w:r>
            <w:r>
              <w:rPr>
                <w:color w:val="000000"/>
                <w:szCs w:val="28"/>
              </w:rPr>
              <w:t>ино</w:t>
            </w:r>
            <w:r w:rsidR="00BF5604">
              <w:rPr>
                <w:color w:val="000000"/>
                <w:szCs w:val="28"/>
              </w:rPr>
              <w:t>-</w:t>
            </w:r>
            <w:r w:rsidRPr="00E72F0F"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10,5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5.5</w:t>
            </w:r>
            <w:r>
              <w:rPr>
                <w:color w:val="000000"/>
                <w:szCs w:val="28"/>
              </w:rPr>
              <w:t>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BF5604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</w:t>
            </w:r>
            <w:r w:rsidR="009B08A2" w:rsidRPr="00E72F0F">
              <w:rPr>
                <w:color w:val="000000"/>
                <w:szCs w:val="28"/>
              </w:rPr>
              <w:t>а открытых стоянках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тыс. м</w:t>
            </w:r>
            <w:r w:rsidRPr="00E72F0F">
              <w:rPr>
                <w:color w:val="000000"/>
                <w:szCs w:val="28"/>
              </w:rPr>
              <w:t>а</w:t>
            </w:r>
            <w:r w:rsidRPr="00E72F0F">
              <w:rPr>
                <w:color w:val="000000"/>
                <w:szCs w:val="28"/>
              </w:rPr>
              <w:t>ш</w:t>
            </w:r>
            <w:r>
              <w:rPr>
                <w:color w:val="000000"/>
                <w:szCs w:val="28"/>
              </w:rPr>
              <w:t>ино</w:t>
            </w:r>
            <w:r w:rsidR="00BF5604">
              <w:rPr>
                <w:color w:val="000000"/>
                <w:szCs w:val="28"/>
              </w:rPr>
              <w:t>-</w:t>
            </w:r>
            <w:r w:rsidRPr="00E72F0F"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13,1</w:t>
            </w:r>
          </w:p>
        </w:tc>
      </w:tr>
      <w:tr w:rsidR="009B08A2" w:rsidRPr="004D7B42" w:rsidTr="00BF5604">
        <w:trPr>
          <w:cantSplit/>
          <w:trHeight w:val="11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626410" w:rsidRDefault="009B08A2" w:rsidP="00743944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626410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626410">
              <w:rPr>
                <w:bCs/>
                <w:color w:val="000000"/>
                <w:szCs w:val="28"/>
              </w:rPr>
              <w:t>Инженерное оборудование и благоустройство территории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F5604" w:rsidRDefault="009B08A2" w:rsidP="00BF560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тыс.</w:t>
            </w:r>
            <w:r w:rsidR="00BF5604">
              <w:rPr>
                <w:color w:val="000000"/>
                <w:szCs w:val="28"/>
              </w:rPr>
              <w:t xml:space="preserve"> </w:t>
            </w:r>
          </w:p>
          <w:p w:rsidR="00BF5604" w:rsidRDefault="009B08A2" w:rsidP="00BF560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</w:t>
            </w:r>
            <w:r w:rsidR="00BF5604">
              <w:rPr>
                <w:color w:val="000000"/>
                <w:szCs w:val="28"/>
              </w:rPr>
              <w:t xml:space="preserve"> </w:t>
            </w:r>
            <w:r w:rsidRPr="00E72F0F">
              <w:rPr>
                <w:color w:val="000000"/>
                <w:szCs w:val="28"/>
              </w:rPr>
              <w:t>м/</w:t>
            </w:r>
          </w:p>
          <w:p w:rsidR="009B08A2" w:rsidRPr="00E72F0F" w:rsidRDefault="009B08A2" w:rsidP="00BF560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сут</w:t>
            </w:r>
            <w:r w:rsidR="00BF5604">
              <w:rPr>
                <w:color w:val="000000"/>
                <w:szCs w:val="28"/>
              </w:rPr>
              <w:t>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szCs w:val="28"/>
              </w:rPr>
            </w:pPr>
            <w:r w:rsidRPr="00E72F0F">
              <w:rPr>
                <w:szCs w:val="28"/>
              </w:rPr>
              <w:t>17,15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24,28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lastRenderedPageBreak/>
              <w:t>6.2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Водоотведение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F5604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тыс.</w:t>
            </w:r>
            <w:r w:rsidR="00BF5604">
              <w:rPr>
                <w:color w:val="000000"/>
                <w:szCs w:val="28"/>
              </w:rPr>
              <w:t xml:space="preserve"> </w:t>
            </w:r>
          </w:p>
          <w:p w:rsidR="00BF5604" w:rsidRDefault="009B08A2" w:rsidP="00BF560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</w:t>
            </w:r>
            <w:r w:rsidR="00BF5604">
              <w:rPr>
                <w:color w:val="000000"/>
                <w:szCs w:val="28"/>
              </w:rPr>
              <w:t xml:space="preserve"> </w:t>
            </w:r>
            <w:r w:rsidRPr="00E72F0F">
              <w:rPr>
                <w:color w:val="000000"/>
                <w:szCs w:val="28"/>
              </w:rPr>
              <w:t>м</w:t>
            </w:r>
            <w:r w:rsidR="00BF5604">
              <w:rPr>
                <w:color w:val="000000"/>
                <w:szCs w:val="28"/>
              </w:rPr>
              <w:t>/</w:t>
            </w:r>
          </w:p>
          <w:p w:rsidR="009B08A2" w:rsidRPr="00E72F0F" w:rsidRDefault="009B08A2" w:rsidP="00BF560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сут</w:t>
            </w:r>
            <w:r w:rsidR="00BF5604">
              <w:rPr>
                <w:color w:val="000000"/>
                <w:szCs w:val="28"/>
              </w:rPr>
              <w:t>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14,36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20,69</w:t>
            </w:r>
          </w:p>
        </w:tc>
      </w:tr>
      <w:tr w:rsidR="009B08A2" w:rsidRPr="004D7B42" w:rsidTr="00743944">
        <w:trPr>
          <w:cantSplit/>
          <w:trHeight w:val="4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Отведение ливневых стоков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BF560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</w:t>
            </w:r>
            <w:r w:rsidR="00BF5604">
              <w:rPr>
                <w:color w:val="000000"/>
                <w:szCs w:val="28"/>
              </w:rPr>
              <w:t xml:space="preserve"> </w:t>
            </w:r>
            <w:r w:rsidRPr="00E72F0F">
              <w:rPr>
                <w:color w:val="000000"/>
                <w:szCs w:val="28"/>
              </w:rPr>
              <w:t>м/сек</w:t>
            </w:r>
            <w:r w:rsidR="00BF5604">
              <w:rPr>
                <w:color w:val="000000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6,9</w:t>
            </w:r>
          </w:p>
        </w:tc>
      </w:tr>
      <w:tr w:rsidR="009B08A2" w:rsidRPr="004D7B42" w:rsidTr="00743944">
        <w:trPr>
          <w:cantSplit/>
          <w:trHeight w:val="4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МВт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35,22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76,72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Годовое потребление природного г</w:t>
            </w:r>
            <w:r w:rsidRPr="00E72F0F">
              <w:rPr>
                <w:color w:val="000000"/>
                <w:szCs w:val="28"/>
              </w:rPr>
              <w:t>а</w:t>
            </w:r>
            <w:r w:rsidRPr="00E72F0F">
              <w:rPr>
                <w:color w:val="000000"/>
                <w:szCs w:val="28"/>
              </w:rPr>
              <w:t>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F5604" w:rsidRDefault="009B08A2" w:rsidP="00BF560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млн.</w:t>
            </w:r>
            <w:r w:rsidR="00BF5604">
              <w:rPr>
                <w:color w:val="000000"/>
                <w:szCs w:val="28"/>
              </w:rPr>
              <w:t xml:space="preserve"> </w:t>
            </w:r>
          </w:p>
          <w:p w:rsidR="009B08A2" w:rsidRPr="00E72F0F" w:rsidRDefault="009B08A2" w:rsidP="00BF560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</w:t>
            </w:r>
            <w:r w:rsidR="00BF5604">
              <w:rPr>
                <w:color w:val="000000"/>
                <w:szCs w:val="28"/>
              </w:rPr>
              <w:t xml:space="preserve"> </w:t>
            </w:r>
            <w:r w:rsidRPr="00E72F0F">
              <w:rPr>
                <w:color w:val="000000"/>
                <w:szCs w:val="28"/>
              </w:rPr>
              <w:t>м/год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43,75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7,59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6.6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Часовое потребление природного г</w:t>
            </w:r>
            <w:r w:rsidRPr="00E72F0F">
              <w:rPr>
                <w:color w:val="000000"/>
                <w:szCs w:val="28"/>
              </w:rPr>
              <w:t>а</w:t>
            </w:r>
            <w:r w:rsidRPr="00E72F0F">
              <w:rPr>
                <w:color w:val="000000"/>
                <w:szCs w:val="28"/>
              </w:rPr>
              <w:t>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B5505" w:rsidRDefault="009B08A2" w:rsidP="00AB5505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тыс.</w:t>
            </w:r>
            <w:r w:rsidR="00AB5505">
              <w:rPr>
                <w:color w:val="000000"/>
                <w:szCs w:val="28"/>
              </w:rPr>
              <w:t xml:space="preserve"> </w:t>
            </w:r>
          </w:p>
          <w:p w:rsidR="009B08A2" w:rsidRPr="00E72F0F" w:rsidRDefault="009B08A2" w:rsidP="00AB5505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</w:t>
            </w:r>
            <w:r w:rsidR="00AB5505">
              <w:rPr>
                <w:color w:val="000000"/>
                <w:szCs w:val="28"/>
              </w:rPr>
              <w:t xml:space="preserve"> </w:t>
            </w:r>
            <w:r w:rsidRPr="00E72F0F">
              <w:rPr>
                <w:color w:val="000000"/>
                <w:szCs w:val="28"/>
              </w:rPr>
              <w:t>м/час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12,99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2,77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6.7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Гкал/час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158,0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236,9</w:t>
            </w:r>
          </w:p>
        </w:tc>
      </w:tr>
      <w:tr w:rsidR="009B08A2" w:rsidRPr="004D7B42" w:rsidTr="0074394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6.8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B08A2" w:rsidRPr="00E72F0F" w:rsidRDefault="009B08A2" w:rsidP="00743944">
            <w:pPr>
              <w:widowControl w:val="0"/>
              <w:ind w:firstLine="0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Количество твердых бытовых отх</w:t>
            </w:r>
            <w:r w:rsidRPr="00E72F0F">
              <w:rPr>
                <w:color w:val="000000"/>
                <w:szCs w:val="28"/>
              </w:rPr>
              <w:t>о</w:t>
            </w:r>
            <w:r w:rsidRPr="00E72F0F">
              <w:rPr>
                <w:color w:val="000000"/>
                <w:szCs w:val="28"/>
              </w:rPr>
              <w:t>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F5604" w:rsidRDefault="009B08A2" w:rsidP="00BF560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</w:t>
            </w:r>
            <w:r w:rsidR="00AB5505">
              <w:rPr>
                <w:color w:val="000000"/>
                <w:szCs w:val="28"/>
              </w:rPr>
              <w:t xml:space="preserve"> </w:t>
            </w:r>
            <w:r w:rsidRPr="00E72F0F">
              <w:rPr>
                <w:color w:val="000000"/>
                <w:szCs w:val="28"/>
              </w:rPr>
              <w:t>м/</w:t>
            </w:r>
          </w:p>
          <w:p w:rsidR="009B08A2" w:rsidRPr="00E72F0F" w:rsidRDefault="009B08A2" w:rsidP="00BF560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сут</w:t>
            </w:r>
            <w:r w:rsidR="00BF5604">
              <w:rPr>
                <w:color w:val="000000"/>
                <w:szCs w:val="28"/>
              </w:rPr>
              <w:t>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B08A2" w:rsidRPr="00E72F0F" w:rsidRDefault="009B08A2" w:rsidP="00743944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72F0F">
              <w:rPr>
                <w:color w:val="000000"/>
                <w:szCs w:val="28"/>
              </w:rPr>
              <w:t>291</w:t>
            </w:r>
          </w:p>
        </w:tc>
      </w:tr>
    </w:tbl>
    <w:p w:rsidR="00BB77CB" w:rsidRDefault="00BB77CB" w:rsidP="00BB77CB">
      <w:pPr>
        <w:spacing w:line="264" w:lineRule="auto"/>
        <w:ind w:firstLine="0"/>
      </w:pPr>
    </w:p>
    <w:p w:rsidR="00BB77CB" w:rsidRPr="00B83D1C" w:rsidRDefault="00BB77CB" w:rsidP="005744BB">
      <w:pPr>
        <w:keepNext/>
        <w:tabs>
          <w:tab w:val="left" w:pos="8505"/>
        </w:tabs>
        <w:spacing w:line="264" w:lineRule="auto"/>
        <w:ind w:firstLine="0"/>
        <w:jc w:val="center"/>
        <w:rPr>
          <w:b/>
        </w:rPr>
      </w:pPr>
      <w:r w:rsidRPr="00B83D1C">
        <w:rPr>
          <w:b/>
        </w:rPr>
        <w:t>5. Реализация проекта планировки</w:t>
      </w:r>
    </w:p>
    <w:p w:rsidR="00BB77CB" w:rsidRPr="005744BB" w:rsidRDefault="00BB77CB" w:rsidP="00BB77CB">
      <w:pPr>
        <w:spacing w:line="264" w:lineRule="auto"/>
        <w:jc w:val="center"/>
        <w:rPr>
          <w:b/>
          <w:sz w:val="24"/>
        </w:rPr>
      </w:pPr>
    </w:p>
    <w:p w:rsidR="00BB77CB" w:rsidRDefault="00BB77CB" w:rsidP="00BB77CB">
      <w:pPr>
        <w:autoSpaceDE w:val="0"/>
        <w:autoSpaceDN w:val="0"/>
        <w:adjustRightInd w:val="0"/>
        <w:rPr>
          <w:rFonts w:eastAsia="Calibri"/>
          <w:szCs w:val="28"/>
        </w:rPr>
      </w:pPr>
      <w:r>
        <w:rPr>
          <w:rFonts w:eastAsia="Calibri"/>
          <w:szCs w:val="28"/>
        </w:rPr>
        <w:t>В процессе реализации проекта планировки необходимо:</w:t>
      </w:r>
    </w:p>
    <w:p w:rsidR="00BB77CB" w:rsidRPr="00B83D1C" w:rsidRDefault="00BB77CB" w:rsidP="00BB77CB">
      <w:pPr>
        <w:spacing w:line="240" w:lineRule="atLeast"/>
      </w:pPr>
      <w:r>
        <w:t>н</w:t>
      </w:r>
      <w:r w:rsidRPr="00B83D1C">
        <w:t xml:space="preserve">а последующих стадиях проектирования уточнить технические решения </w:t>
      </w:r>
      <w:r>
        <w:t xml:space="preserve"> </w:t>
      </w:r>
      <w:r w:rsidRPr="00B83D1C">
        <w:t xml:space="preserve">по отводу и очистке поверхностных стоков с учетом требований </w:t>
      </w:r>
      <w:r w:rsidR="00C66442">
        <w:t>«</w:t>
      </w:r>
      <w:r w:rsidRPr="00B83D1C">
        <w:t>СанПиН 2.1.5.980-00</w:t>
      </w:r>
      <w:r w:rsidR="00F955B0">
        <w:t xml:space="preserve"> 2.1.5</w:t>
      </w:r>
      <w:r w:rsidR="00630214">
        <w:t>.</w:t>
      </w:r>
      <w:r w:rsidRPr="00B83D1C">
        <w:t xml:space="preserve"> </w:t>
      </w:r>
      <w:r w:rsidR="00F955B0">
        <w:t xml:space="preserve">Водоотведение населенных мест, санитарная охрана водных объектов. </w:t>
      </w:r>
      <w:r w:rsidRPr="00B83D1C">
        <w:t>Гигиенические требования к охране поверхностных во</w:t>
      </w:r>
      <w:r>
        <w:t>д</w:t>
      </w:r>
      <w:r w:rsidR="00F955B0">
        <w:t>. Санитарные правила и нормы</w:t>
      </w:r>
      <w:r>
        <w:t>»;</w:t>
      </w:r>
    </w:p>
    <w:p w:rsidR="00BB77CB" w:rsidRPr="00685FF7" w:rsidRDefault="00BB77CB" w:rsidP="00BB77CB">
      <w:pPr>
        <w:spacing w:line="240" w:lineRule="atLeast"/>
      </w:pPr>
      <w:r>
        <w:t>н</w:t>
      </w:r>
      <w:r w:rsidRPr="00B83D1C">
        <w:t>а стадии подготовки проектов межевания</w:t>
      </w:r>
      <w:r w:rsidRPr="00685FF7">
        <w:t xml:space="preserve"> квартал</w:t>
      </w:r>
      <w:r>
        <w:t>ов</w:t>
      </w:r>
      <w:r w:rsidRPr="00685FF7">
        <w:t xml:space="preserve"> </w:t>
      </w:r>
      <w:r>
        <w:t>302.01.04.01 и 302.01.04.02</w:t>
      </w:r>
      <w:r w:rsidRPr="00685FF7">
        <w:t xml:space="preserve">, квартала </w:t>
      </w:r>
      <w:r>
        <w:t xml:space="preserve">302.01.06.01 </w:t>
      </w:r>
      <w:r w:rsidRPr="00685FF7">
        <w:t>определить границы территории общего пол</w:t>
      </w:r>
      <w:r w:rsidRPr="00685FF7">
        <w:t>ь</w:t>
      </w:r>
      <w:r w:rsidRPr="00685FF7">
        <w:t xml:space="preserve">зования для формирования земельных участков под </w:t>
      </w:r>
      <w:r>
        <w:t xml:space="preserve">основной проезд и </w:t>
      </w:r>
      <w:r w:rsidRPr="00685FF7">
        <w:t>улицу м</w:t>
      </w:r>
      <w:r w:rsidRPr="00685FF7">
        <w:t>е</w:t>
      </w:r>
      <w:r w:rsidRPr="00685FF7">
        <w:t>стного значе</w:t>
      </w:r>
      <w:r>
        <w:t>ния</w:t>
      </w:r>
      <w:r w:rsidR="00F955B0">
        <w:t xml:space="preserve"> </w:t>
      </w:r>
      <w:r w:rsidR="00C66442">
        <w:t>– ул</w:t>
      </w:r>
      <w:r w:rsidR="00EF0A56">
        <w:t>.</w:t>
      </w:r>
      <w:r w:rsidR="00C66442">
        <w:t xml:space="preserve"> 2-ю Союза </w:t>
      </w:r>
      <w:r w:rsidR="00F955B0">
        <w:t>Молодежи</w:t>
      </w:r>
      <w:r>
        <w:t>;</w:t>
      </w:r>
    </w:p>
    <w:p w:rsidR="00BB77CB" w:rsidRPr="00B83D1C" w:rsidRDefault="00BB77CB" w:rsidP="00BB77CB">
      <w:pPr>
        <w:spacing w:line="240" w:lineRule="atLeast"/>
      </w:pPr>
      <w:r>
        <w:t>н</w:t>
      </w:r>
      <w:r w:rsidRPr="00B83D1C">
        <w:t xml:space="preserve">а стадии подготовки проектов межевания </w:t>
      </w:r>
      <w:r w:rsidRPr="00A02F14">
        <w:t xml:space="preserve">кварталов </w:t>
      </w:r>
      <w:r>
        <w:t xml:space="preserve">302.02.02.01 </w:t>
      </w:r>
      <w:r w:rsidRPr="00A02F14">
        <w:t xml:space="preserve">и </w:t>
      </w:r>
      <w:r>
        <w:t>302.02.02.02</w:t>
      </w:r>
      <w:r w:rsidRPr="00685FF7">
        <w:t xml:space="preserve"> определить возможность формирования бульвара для обеспечения пешеходной связи с береговой зоной реки Оби через жилой район «При</w:t>
      </w:r>
      <w:r>
        <w:t>бре</w:t>
      </w:r>
      <w:r>
        <w:t>ж</w:t>
      </w:r>
      <w:r>
        <w:t>ный»;</w:t>
      </w:r>
    </w:p>
    <w:p w:rsidR="00BB77CB" w:rsidRPr="00B83D1C" w:rsidRDefault="00BB77CB" w:rsidP="00BB77CB">
      <w:pPr>
        <w:spacing w:line="240" w:lineRule="atLeast"/>
      </w:pPr>
      <w:r>
        <w:t>о</w:t>
      </w:r>
      <w:r w:rsidRPr="00B83D1C">
        <w:t>пределить возможность вынесения инженерных и транспортных объектов за пределы зон ограничений, связанных с границами земельных участков сущес</w:t>
      </w:r>
      <w:r w:rsidRPr="00B83D1C">
        <w:t>т</w:t>
      </w:r>
      <w:r w:rsidRPr="00B83D1C">
        <w:t xml:space="preserve">вующих и </w:t>
      </w:r>
      <w:r>
        <w:t>планируемых общеобразовательных школ и детских садов;</w:t>
      </w:r>
    </w:p>
    <w:p w:rsidR="00BB77CB" w:rsidRPr="00B83D1C" w:rsidRDefault="00BB77CB" w:rsidP="00BB77CB">
      <w:pPr>
        <w:spacing w:line="240" w:lineRule="atLeast"/>
      </w:pPr>
      <w:r>
        <w:t>н</w:t>
      </w:r>
      <w:r w:rsidRPr="00B83D1C">
        <w:t>а следующих стадиях проектирования обосновать использование тоннел</w:t>
      </w:r>
      <w:r w:rsidRPr="00B83D1C">
        <w:t>ь</w:t>
      </w:r>
      <w:r w:rsidRPr="00B83D1C">
        <w:t>н</w:t>
      </w:r>
      <w:r>
        <w:t>ого</w:t>
      </w:r>
      <w:r w:rsidRPr="00B83D1C">
        <w:t xml:space="preserve"> проезд</w:t>
      </w:r>
      <w:r>
        <w:t>а</w:t>
      </w:r>
      <w:r w:rsidRPr="00B83D1C">
        <w:t xml:space="preserve"> для формирования улично-дорожной сети в границах проекта пл</w:t>
      </w:r>
      <w:r w:rsidRPr="00B83D1C">
        <w:t>а</w:t>
      </w:r>
      <w:r>
        <w:t>нировки</w:t>
      </w:r>
      <w:r w:rsidRPr="000836ED">
        <w:t>.</w:t>
      </w:r>
    </w:p>
    <w:p w:rsidR="00C66442" w:rsidRPr="00EF0A56" w:rsidRDefault="00EF0A56" w:rsidP="00EF0A56">
      <w:pPr>
        <w:tabs>
          <w:tab w:val="left" w:pos="1701"/>
        </w:tabs>
        <w:spacing w:before="480" w:line="240" w:lineRule="atLeast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sectPr w:rsidR="00C66442" w:rsidRPr="00EF0A56" w:rsidSect="007F6C62">
      <w:headerReference w:type="default" r:id="rId18"/>
      <w:pgSz w:w="11906" w:h="16838" w:code="9"/>
      <w:pgMar w:top="1134" w:right="566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505" w:rsidRDefault="00AB5505" w:rsidP="007B56B1">
      <w:r>
        <w:separator/>
      </w:r>
    </w:p>
    <w:p w:rsidR="00AB5505" w:rsidRDefault="00AB5505"/>
  </w:endnote>
  <w:endnote w:type="continuationSeparator" w:id="0">
    <w:p w:rsidR="00AB5505" w:rsidRDefault="00AB5505" w:rsidP="007B56B1">
      <w:r>
        <w:continuationSeparator/>
      </w:r>
    </w:p>
    <w:p w:rsidR="00AB5505" w:rsidRDefault="00AB550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505" w:rsidRDefault="00AB550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505" w:rsidRDefault="00AB5505" w:rsidP="007B56B1">
      <w:r>
        <w:separator/>
      </w:r>
    </w:p>
    <w:p w:rsidR="00AB5505" w:rsidRDefault="00AB5505"/>
  </w:footnote>
  <w:footnote w:type="continuationSeparator" w:id="0">
    <w:p w:rsidR="00AB5505" w:rsidRDefault="00AB5505" w:rsidP="007B56B1">
      <w:r>
        <w:continuationSeparator/>
      </w:r>
    </w:p>
    <w:p w:rsidR="00AB5505" w:rsidRDefault="00AB550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505" w:rsidRDefault="008541A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B550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B5505">
      <w:rPr>
        <w:rStyle w:val="a4"/>
        <w:noProof/>
      </w:rPr>
      <w:t>18</w:t>
    </w:r>
    <w:r>
      <w:rPr>
        <w:rStyle w:val="a4"/>
      </w:rPr>
      <w:fldChar w:fldCharType="end"/>
    </w:r>
  </w:p>
  <w:p w:rsidR="00AB5505" w:rsidRDefault="00AB550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505" w:rsidRDefault="008541AF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AB5505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1B2121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AB5505" w:rsidRDefault="008541AF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AB5505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AB5505">
          <w:rPr>
            <w:noProof/>
            <w:sz w:val="24"/>
            <w:szCs w:val="24"/>
          </w:rPr>
          <w:t>14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505" w:rsidRPr="000B15A3" w:rsidRDefault="008541AF" w:rsidP="00BB77CB">
    <w:pPr>
      <w:pStyle w:val="a3"/>
      <w:ind w:firstLine="0"/>
      <w:jc w:val="center"/>
      <w:rPr>
        <w:sz w:val="24"/>
        <w:szCs w:val="24"/>
      </w:rPr>
    </w:pPr>
    <w:r w:rsidRPr="000B15A3">
      <w:rPr>
        <w:sz w:val="24"/>
        <w:szCs w:val="24"/>
      </w:rPr>
      <w:fldChar w:fldCharType="begin"/>
    </w:r>
    <w:r w:rsidR="00AB5505" w:rsidRPr="000B15A3">
      <w:rPr>
        <w:sz w:val="24"/>
        <w:szCs w:val="24"/>
      </w:rPr>
      <w:instrText xml:space="preserve"> PAGE   \* MERGEFORMAT </w:instrText>
    </w:r>
    <w:r w:rsidRPr="000B15A3">
      <w:rPr>
        <w:sz w:val="24"/>
        <w:szCs w:val="24"/>
      </w:rPr>
      <w:fldChar w:fldCharType="separate"/>
    </w:r>
    <w:r w:rsidR="001B2121">
      <w:rPr>
        <w:noProof/>
        <w:sz w:val="24"/>
        <w:szCs w:val="24"/>
      </w:rPr>
      <w:t>15</w:t>
    </w:r>
    <w:r w:rsidRPr="000B15A3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236B3C"/>
    <w:multiLevelType w:val="hybridMultilevel"/>
    <w:tmpl w:val="7076E930"/>
    <w:lvl w:ilvl="0" w:tplc="0419000F">
      <w:start w:val="1"/>
      <w:numFmt w:val="decimal"/>
      <w:lvlText w:val="%1."/>
      <w:lvlJc w:val="left"/>
      <w:pPr>
        <w:ind w:left="6032" w:hanging="360"/>
      </w:pPr>
    </w:lvl>
    <w:lvl w:ilvl="1" w:tplc="04190019" w:tentative="1">
      <w:start w:val="1"/>
      <w:numFmt w:val="lowerLetter"/>
      <w:lvlText w:val="%2."/>
      <w:lvlJc w:val="left"/>
      <w:pPr>
        <w:ind w:left="6752" w:hanging="360"/>
      </w:pPr>
    </w:lvl>
    <w:lvl w:ilvl="2" w:tplc="0419001B" w:tentative="1">
      <w:start w:val="1"/>
      <w:numFmt w:val="lowerRoman"/>
      <w:lvlText w:val="%3."/>
      <w:lvlJc w:val="right"/>
      <w:pPr>
        <w:ind w:left="7472" w:hanging="180"/>
      </w:pPr>
    </w:lvl>
    <w:lvl w:ilvl="3" w:tplc="0419000F" w:tentative="1">
      <w:start w:val="1"/>
      <w:numFmt w:val="decimal"/>
      <w:lvlText w:val="%4."/>
      <w:lvlJc w:val="left"/>
      <w:pPr>
        <w:ind w:left="8192" w:hanging="360"/>
      </w:pPr>
    </w:lvl>
    <w:lvl w:ilvl="4" w:tplc="04190019" w:tentative="1">
      <w:start w:val="1"/>
      <w:numFmt w:val="lowerLetter"/>
      <w:lvlText w:val="%5."/>
      <w:lvlJc w:val="left"/>
      <w:pPr>
        <w:ind w:left="8912" w:hanging="360"/>
      </w:pPr>
    </w:lvl>
    <w:lvl w:ilvl="5" w:tplc="0419001B" w:tentative="1">
      <w:start w:val="1"/>
      <w:numFmt w:val="lowerRoman"/>
      <w:lvlText w:val="%6."/>
      <w:lvlJc w:val="right"/>
      <w:pPr>
        <w:ind w:left="9632" w:hanging="180"/>
      </w:pPr>
    </w:lvl>
    <w:lvl w:ilvl="6" w:tplc="0419000F" w:tentative="1">
      <w:start w:val="1"/>
      <w:numFmt w:val="decimal"/>
      <w:lvlText w:val="%7."/>
      <w:lvlJc w:val="left"/>
      <w:pPr>
        <w:ind w:left="10352" w:hanging="360"/>
      </w:pPr>
    </w:lvl>
    <w:lvl w:ilvl="7" w:tplc="04190019" w:tentative="1">
      <w:start w:val="1"/>
      <w:numFmt w:val="lowerLetter"/>
      <w:lvlText w:val="%8."/>
      <w:lvlJc w:val="left"/>
      <w:pPr>
        <w:ind w:left="11072" w:hanging="360"/>
      </w:pPr>
    </w:lvl>
    <w:lvl w:ilvl="8" w:tplc="0419001B" w:tentative="1">
      <w:start w:val="1"/>
      <w:numFmt w:val="lowerRoman"/>
      <w:lvlText w:val="%9."/>
      <w:lvlJc w:val="right"/>
      <w:pPr>
        <w:ind w:left="11792" w:hanging="180"/>
      </w:pPr>
    </w:lvl>
  </w:abstractNum>
  <w:abstractNum w:abstractNumId="12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3">
    <w:nsid w:val="22432A9F"/>
    <w:multiLevelType w:val="hybridMultilevel"/>
    <w:tmpl w:val="7EC83740"/>
    <w:lvl w:ilvl="0" w:tplc="041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14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75D55F4"/>
    <w:multiLevelType w:val="hybridMultilevel"/>
    <w:tmpl w:val="847C1AD4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1E1AF9"/>
    <w:multiLevelType w:val="hybridMultilevel"/>
    <w:tmpl w:val="0C14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>
    <w:nsid w:val="34416B8C"/>
    <w:multiLevelType w:val="hybridMultilevel"/>
    <w:tmpl w:val="6738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985189"/>
    <w:multiLevelType w:val="hybridMultilevel"/>
    <w:tmpl w:val="E0C804EC"/>
    <w:lvl w:ilvl="0" w:tplc="F40E4FB2">
      <w:start w:val="1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F57212E"/>
    <w:multiLevelType w:val="hybridMultilevel"/>
    <w:tmpl w:val="6A8858D8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4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5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B185378"/>
    <w:multiLevelType w:val="hybridMultilevel"/>
    <w:tmpl w:val="F76C9616"/>
    <w:lvl w:ilvl="0" w:tplc="F54C0A7C">
      <w:start w:val="1"/>
      <w:numFmt w:val="bullet"/>
      <w:lvlText w:val="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1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2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33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15"/>
  </w:num>
  <w:num w:numId="3">
    <w:abstractNumId w:val="25"/>
  </w:num>
  <w:num w:numId="4">
    <w:abstractNumId w:val="0"/>
  </w:num>
  <w:num w:numId="5">
    <w:abstractNumId w:val="3"/>
  </w:num>
  <w:num w:numId="6">
    <w:abstractNumId w:val="7"/>
  </w:num>
  <w:num w:numId="7">
    <w:abstractNumId w:val="26"/>
  </w:num>
  <w:num w:numId="8">
    <w:abstractNumId w:val="32"/>
  </w:num>
  <w:num w:numId="9">
    <w:abstractNumId w:val="33"/>
  </w:num>
  <w:num w:numId="10">
    <w:abstractNumId w:val="5"/>
  </w:num>
  <w:num w:numId="11">
    <w:abstractNumId w:val="6"/>
  </w:num>
  <w:num w:numId="12">
    <w:abstractNumId w:val="24"/>
  </w:num>
  <w:num w:numId="13">
    <w:abstractNumId w:val="29"/>
  </w:num>
  <w:num w:numId="14">
    <w:abstractNumId w:val="10"/>
  </w:num>
  <w:num w:numId="15">
    <w:abstractNumId w:val="23"/>
  </w:num>
  <w:num w:numId="16">
    <w:abstractNumId w:val="30"/>
  </w:num>
  <w:num w:numId="17">
    <w:abstractNumId w:val="27"/>
  </w:num>
  <w:num w:numId="18">
    <w:abstractNumId w:val="19"/>
  </w:num>
  <w:num w:numId="19">
    <w:abstractNumId w:val="11"/>
  </w:num>
  <w:num w:numId="20">
    <w:abstractNumId w:val="14"/>
  </w:num>
  <w:num w:numId="21">
    <w:abstractNumId w:val="9"/>
  </w:num>
  <w:num w:numId="22">
    <w:abstractNumId w:val="2"/>
  </w:num>
  <w:num w:numId="23">
    <w:abstractNumId w:val="4"/>
  </w:num>
  <w:num w:numId="24">
    <w:abstractNumId w:val="28"/>
  </w:num>
  <w:num w:numId="25">
    <w:abstractNumId w:val="31"/>
  </w:num>
  <w:num w:numId="26">
    <w:abstractNumId w:val="8"/>
  </w:num>
  <w:num w:numId="27">
    <w:abstractNumId w:val="12"/>
  </w:num>
  <w:num w:numId="28">
    <w:abstractNumId w:val="18"/>
  </w:num>
  <w:num w:numId="29">
    <w:abstractNumId w:val="13"/>
  </w:num>
  <w:num w:numId="30">
    <w:abstractNumId w:val="17"/>
  </w:num>
  <w:num w:numId="31">
    <w:abstractNumId w:val="20"/>
  </w:num>
  <w:num w:numId="32">
    <w:abstractNumId w:val="22"/>
  </w:num>
  <w:num w:numId="33">
    <w:abstractNumId w:val="1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attachedTemplate r:id="rId1"/>
  <w:defaultTabStop w:val="720"/>
  <w:autoHyphenation/>
  <w:consecutiveHyphenLimit w:val="1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E22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65BB"/>
    <w:rsid w:val="00047CF1"/>
    <w:rsid w:val="00050117"/>
    <w:rsid w:val="00050901"/>
    <w:rsid w:val="000512F0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394F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1D3B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1A20"/>
    <w:rsid w:val="00133E90"/>
    <w:rsid w:val="001349DA"/>
    <w:rsid w:val="00134C85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7201"/>
    <w:rsid w:val="00160037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2121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1C00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17866"/>
    <w:rsid w:val="0022213A"/>
    <w:rsid w:val="0022231A"/>
    <w:rsid w:val="0022335E"/>
    <w:rsid w:val="00224861"/>
    <w:rsid w:val="00225882"/>
    <w:rsid w:val="00226BF4"/>
    <w:rsid w:val="00226C55"/>
    <w:rsid w:val="00226CEB"/>
    <w:rsid w:val="00226E72"/>
    <w:rsid w:val="00230487"/>
    <w:rsid w:val="00231398"/>
    <w:rsid w:val="00232D1E"/>
    <w:rsid w:val="00233022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6420"/>
    <w:rsid w:val="00260094"/>
    <w:rsid w:val="0026036C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997"/>
    <w:rsid w:val="002759E9"/>
    <w:rsid w:val="002766D0"/>
    <w:rsid w:val="0027728F"/>
    <w:rsid w:val="002800C3"/>
    <w:rsid w:val="00280DE6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4FB9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8D5"/>
    <w:rsid w:val="003204C7"/>
    <w:rsid w:val="003214E1"/>
    <w:rsid w:val="003216C4"/>
    <w:rsid w:val="00321D89"/>
    <w:rsid w:val="00322676"/>
    <w:rsid w:val="00322C78"/>
    <w:rsid w:val="00325F2B"/>
    <w:rsid w:val="00326331"/>
    <w:rsid w:val="00326E69"/>
    <w:rsid w:val="0032753E"/>
    <w:rsid w:val="00330C7C"/>
    <w:rsid w:val="003332F4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6EB4"/>
    <w:rsid w:val="00347F5E"/>
    <w:rsid w:val="0035010A"/>
    <w:rsid w:val="00350455"/>
    <w:rsid w:val="00350674"/>
    <w:rsid w:val="00353150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5DD9"/>
    <w:rsid w:val="003964B4"/>
    <w:rsid w:val="00396DB3"/>
    <w:rsid w:val="00397435"/>
    <w:rsid w:val="003A3D8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66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252E"/>
    <w:rsid w:val="00513287"/>
    <w:rsid w:val="005139EB"/>
    <w:rsid w:val="005139F9"/>
    <w:rsid w:val="00513EF2"/>
    <w:rsid w:val="00513FB6"/>
    <w:rsid w:val="00515411"/>
    <w:rsid w:val="0051589B"/>
    <w:rsid w:val="005171CC"/>
    <w:rsid w:val="00517A6E"/>
    <w:rsid w:val="00517E05"/>
    <w:rsid w:val="005200F9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545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4BB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19A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49CD"/>
    <w:rsid w:val="00605DD7"/>
    <w:rsid w:val="00605DE9"/>
    <w:rsid w:val="00605E1B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214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240A"/>
    <w:rsid w:val="00655A3B"/>
    <w:rsid w:val="00656516"/>
    <w:rsid w:val="006572A7"/>
    <w:rsid w:val="00657529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5F7F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A10"/>
    <w:rsid w:val="006C24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4F46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1841"/>
    <w:rsid w:val="006F1A2D"/>
    <w:rsid w:val="006F2309"/>
    <w:rsid w:val="006F2BFC"/>
    <w:rsid w:val="006F2F23"/>
    <w:rsid w:val="006F4BD2"/>
    <w:rsid w:val="006F4EB0"/>
    <w:rsid w:val="006F557B"/>
    <w:rsid w:val="006F5C4B"/>
    <w:rsid w:val="00700B2B"/>
    <w:rsid w:val="00701370"/>
    <w:rsid w:val="00701418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410"/>
    <w:rsid w:val="00737648"/>
    <w:rsid w:val="00740725"/>
    <w:rsid w:val="00740E1B"/>
    <w:rsid w:val="00741787"/>
    <w:rsid w:val="007417E0"/>
    <w:rsid w:val="00741E1B"/>
    <w:rsid w:val="007427EC"/>
    <w:rsid w:val="00743944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7F5"/>
    <w:rsid w:val="007619CA"/>
    <w:rsid w:val="00761FD2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D26"/>
    <w:rsid w:val="007E6EF6"/>
    <w:rsid w:val="007E78B2"/>
    <w:rsid w:val="007F0043"/>
    <w:rsid w:val="007F2618"/>
    <w:rsid w:val="007F2673"/>
    <w:rsid w:val="007F3C20"/>
    <w:rsid w:val="007F44CA"/>
    <w:rsid w:val="007F5028"/>
    <w:rsid w:val="007F5CC2"/>
    <w:rsid w:val="007F60F1"/>
    <w:rsid w:val="007F6C62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3AC9"/>
    <w:rsid w:val="00814632"/>
    <w:rsid w:val="0081468C"/>
    <w:rsid w:val="0081589B"/>
    <w:rsid w:val="0082084A"/>
    <w:rsid w:val="00824660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277B"/>
    <w:rsid w:val="00842A35"/>
    <w:rsid w:val="00843EC2"/>
    <w:rsid w:val="0084479A"/>
    <w:rsid w:val="00845A02"/>
    <w:rsid w:val="00845A91"/>
    <w:rsid w:val="00846AED"/>
    <w:rsid w:val="008522F9"/>
    <w:rsid w:val="00852546"/>
    <w:rsid w:val="008530F9"/>
    <w:rsid w:val="008541AF"/>
    <w:rsid w:val="008544C3"/>
    <w:rsid w:val="008563BD"/>
    <w:rsid w:val="00856C22"/>
    <w:rsid w:val="00856F1D"/>
    <w:rsid w:val="00856FBE"/>
    <w:rsid w:val="0085723F"/>
    <w:rsid w:val="00857437"/>
    <w:rsid w:val="0086124B"/>
    <w:rsid w:val="00861524"/>
    <w:rsid w:val="0086240E"/>
    <w:rsid w:val="00862B19"/>
    <w:rsid w:val="00862C3C"/>
    <w:rsid w:val="00862D88"/>
    <w:rsid w:val="00863EDC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4C9"/>
    <w:rsid w:val="00893A87"/>
    <w:rsid w:val="008941C7"/>
    <w:rsid w:val="00894AE0"/>
    <w:rsid w:val="0089572D"/>
    <w:rsid w:val="00895A64"/>
    <w:rsid w:val="00895EDC"/>
    <w:rsid w:val="008967ED"/>
    <w:rsid w:val="008A3978"/>
    <w:rsid w:val="008A4EEC"/>
    <w:rsid w:val="008A733B"/>
    <w:rsid w:val="008A786D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292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0F5B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6462"/>
    <w:rsid w:val="009178AA"/>
    <w:rsid w:val="00920860"/>
    <w:rsid w:val="00920D35"/>
    <w:rsid w:val="009210E0"/>
    <w:rsid w:val="00921307"/>
    <w:rsid w:val="009214FE"/>
    <w:rsid w:val="00922312"/>
    <w:rsid w:val="00922FCD"/>
    <w:rsid w:val="009235BE"/>
    <w:rsid w:val="0092375A"/>
    <w:rsid w:val="00923F5F"/>
    <w:rsid w:val="00923FC7"/>
    <w:rsid w:val="00924721"/>
    <w:rsid w:val="00924C7D"/>
    <w:rsid w:val="00926C3B"/>
    <w:rsid w:val="00930BC6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222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2D1E"/>
    <w:rsid w:val="00983354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82F"/>
    <w:rsid w:val="00991E89"/>
    <w:rsid w:val="00992AE2"/>
    <w:rsid w:val="0099335C"/>
    <w:rsid w:val="009936FA"/>
    <w:rsid w:val="0099376E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8A2"/>
    <w:rsid w:val="009B0A85"/>
    <w:rsid w:val="009B0B3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71DC"/>
    <w:rsid w:val="009D0F21"/>
    <w:rsid w:val="009D204B"/>
    <w:rsid w:val="009D2AA7"/>
    <w:rsid w:val="009D2CDF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3E2E"/>
    <w:rsid w:val="009F5DAC"/>
    <w:rsid w:val="009F6389"/>
    <w:rsid w:val="009F64D0"/>
    <w:rsid w:val="009F67E7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5EB6"/>
    <w:rsid w:val="00A562A3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505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B07F3"/>
    <w:rsid w:val="00BB086E"/>
    <w:rsid w:val="00BB2105"/>
    <w:rsid w:val="00BB4AC3"/>
    <w:rsid w:val="00BB6EA8"/>
    <w:rsid w:val="00BB72CD"/>
    <w:rsid w:val="00BB77CB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5207"/>
    <w:rsid w:val="00BE5B55"/>
    <w:rsid w:val="00BE692D"/>
    <w:rsid w:val="00BF0967"/>
    <w:rsid w:val="00BF0B12"/>
    <w:rsid w:val="00BF10BE"/>
    <w:rsid w:val="00BF2292"/>
    <w:rsid w:val="00BF23CA"/>
    <w:rsid w:val="00BF3C03"/>
    <w:rsid w:val="00BF4BE3"/>
    <w:rsid w:val="00BF5604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6476"/>
    <w:rsid w:val="00C1687E"/>
    <w:rsid w:val="00C17C69"/>
    <w:rsid w:val="00C207D0"/>
    <w:rsid w:val="00C21367"/>
    <w:rsid w:val="00C21D4B"/>
    <w:rsid w:val="00C22B44"/>
    <w:rsid w:val="00C252A8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45E46"/>
    <w:rsid w:val="00C5004F"/>
    <w:rsid w:val="00C51E61"/>
    <w:rsid w:val="00C53F29"/>
    <w:rsid w:val="00C553F5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300C"/>
    <w:rsid w:val="00C63941"/>
    <w:rsid w:val="00C63C8B"/>
    <w:rsid w:val="00C65F84"/>
    <w:rsid w:val="00C65FEA"/>
    <w:rsid w:val="00C66442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4A98"/>
    <w:rsid w:val="00CB5CE1"/>
    <w:rsid w:val="00CB6676"/>
    <w:rsid w:val="00CB69EC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37E5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480E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F0609"/>
    <w:rsid w:val="00DF06E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1CC7"/>
    <w:rsid w:val="00E12B6F"/>
    <w:rsid w:val="00E12D35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45EB3"/>
    <w:rsid w:val="00E50AE6"/>
    <w:rsid w:val="00E51A9A"/>
    <w:rsid w:val="00E5279C"/>
    <w:rsid w:val="00E57C36"/>
    <w:rsid w:val="00E61D5E"/>
    <w:rsid w:val="00E6318B"/>
    <w:rsid w:val="00E64A6C"/>
    <w:rsid w:val="00E65693"/>
    <w:rsid w:val="00E65E4B"/>
    <w:rsid w:val="00E6683F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6A8"/>
    <w:rsid w:val="00E822E8"/>
    <w:rsid w:val="00E85346"/>
    <w:rsid w:val="00E860CC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100"/>
    <w:rsid w:val="00ED337F"/>
    <w:rsid w:val="00ED361F"/>
    <w:rsid w:val="00ED3703"/>
    <w:rsid w:val="00ED3D78"/>
    <w:rsid w:val="00ED601A"/>
    <w:rsid w:val="00ED75BB"/>
    <w:rsid w:val="00ED7894"/>
    <w:rsid w:val="00ED7D5F"/>
    <w:rsid w:val="00EE0C98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0A56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44BF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946"/>
    <w:rsid w:val="00F40EA8"/>
    <w:rsid w:val="00F410C1"/>
    <w:rsid w:val="00F4259D"/>
    <w:rsid w:val="00F4286A"/>
    <w:rsid w:val="00F43A61"/>
    <w:rsid w:val="00F43D3A"/>
    <w:rsid w:val="00F44A34"/>
    <w:rsid w:val="00F46844"/>
    <w:rsid w:val="00F471D6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1D9F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4A99"/>
    <w:rsid w:val="00F85E25"/>
    <w:rsid w:val="00F86AE8"/>
    <w:rsid w:val="00F87A9A"/>
    <w:rsid w:val="00F9196D"/>
    <w:rsid w:val="00F9398F"/>
    <w:rsid w:val="00F94D9C"/>
    <w:rsid w:val="00F9534B"/>
    <w:rsid w:val="00F955B0"/>
    <w:rsid w:val="00F96446"/>
    <w:rsid w:val="00F96C75"/>
    <w:rsid w:val="00F96DE2"/>
    <w:rsid w:val="00F975AE"/>
    <w:rsid w:val="00F97BDA"/>
    <w:rsid w:val="00FA03FF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b-dept-lead-info--first-name1">
    <w:name w:val="b-dept-lead-info--first-name1"/>
    <w:basedOn w:val="a0"/>
    <w:rsid w:val="00BB07F3"/>
    <w:rPr>
      <w:rFonts w:ascii="PT Sans" w:hAnsi="PT Sans" w:hint="default"/>
      <w:b/>
      <w:bCs/>
      <w:sz w:val="44"/>
      <w:szCs w:val="44"/>
    </w:rPr>
  </w:style>
  <w:style w:type="character" w:customStyle="1" w:styleId="b-dept-lead-info--second-name1">
    <w:name w:val="b-dept-lead-info--second-name1"/>
    <w:basedOn w:val="a0"/>
    <w:rsid w:val="00BB07F3"/>
    <w:rPr>
      <w:rFonts w:ascii="PT Sans" w:hAnsi="PT Sans" w:hint="default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b-dept-lead-info--first-name1">
    <w:name w:val="b-dept-lead-info--first-name1"/>
    <w:basedOn w:val="a0"/>
    <w:rsid w:val="00BB07F3"/>
    <w:rPr>
      <w:rFonts w:ascii="PT Sans" w:hAnsi="PT Sans" w:hint="default"/>
      <w:b/>
      <w:bCs/>
      <w:sz w:val="44"/>
      <w:szCs w:val="44"/>
    </w:rPr>
  </w:style>
  <w:style w:type="character" w:customStyle="1" w:styleId="b-dept-lead-info--second-name1">
    <w:name w:val="b-dept-lead-info--second-name1"/>
    <w:basedOn w:val="a0"/>
    <w:rsid w:val="00BB07F3"/>
    <w:rPr>
      <w:rFonts w:ascii="PT Sans" w:hAnsi="PT Sans" w:hint="default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7020">
          <w:marLeft w:val="0"/>
          <w:marRight w:val="0"/>
          <w:marTop w:val="0"/>
          <w:marBottom w:val="10013"/>
          <w:divBdr>
            <w:top w:val="single" w:sz="24" w:space="28" w:color="FFEEC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3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875391">
                          <w:marLeft w:val="-3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4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521534">
                                  <w:marLeft w:val="0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8281">
                                      <w:marLeft w:val="-33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62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9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3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032564">
                                                  <w:marLeft w:val="0"/>
                                                  <w:marRight w:val="0"/>
                                                  <w:marTop w:val="16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4683A45F-6DA4-4CFC-B2CD-35AC37E3B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22</Pages>
  <Words>5061</Words>
  <Characters>38467</Characters>
  <Application>Microsoft Office Word</Application>
  <DocSecurity>4</DocSecurity>
  <Lines>320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43442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2017-06-27T08:40:00Z</cp:lastPrinted>
  <dcterms:created xsi:type="dcterms:W3CDTF">2017-06-29T08:14:00Z</dcterms:created>
  <dcterms:modified xsi:type="dcterms:W3CDTF">2017-06-29T08:14:00Z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